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FD878" w14:textId="34FF1389" w:rsidR="007D5AAF" w:rsidRDefault="007C5D19" w:rsidP="007D5AAF">
      <w:pPr>
        <w:pStyle w:val="StandardWeb"/>
        <w:rPr>
          <w:rFonts w:eastAsia="Calibri" w:cstheme="minorHAnsi"/>
          <w:noProof/>
          <w:color w:val="000000" w:themeColor="text1"/>
          <w:sz w:val="22"/>
          <w:szCs w:val="22"/>
          <w:lang w:bidi="de-DE"/>
        </w:rPr>
      </w:pPr>
      <w:sdt>
        <w:sdtPr>
          <w:rPr>
            <w:rFonts w:cstheme="minorHAnsi"/>
            <w:sz w:val="22"/>
            <w:szCs w:val="22"/>
          </w:rPr>
          <w:alias w:val="Brieftextkörper eingeben:"/>
          <w:tag w:val="Brieftextkörper eingeben:"/>
          <w:id w:val="413980692"/>
          <w:placeholder>
            <w:docPart w:val="50355004B2444AD1AA2EC21A4B4830E9"/>
          </w:placeholder>
          <w:temporary/>
          <w15:appearance w15:val="hidden"/>
        </w:sdtPr>
        <w:sdtEndPr/>
        <w:sdtContent/>
      </w:sdt>
      <w:r w:rsidR="003E24DF" w:rsidRPr="001930F0">
        <w:rPr>
          <w:rFonts w:eastAsia="Calibri" w:cstheme="minorHAnsi"/>
          <w:noProof/>
          <w:color w:val="000000" w:themeColor="text1"/>
          <w:sz w:val="22"/>
          <w:szCs w:val="22"/>
          <w:lang w:bidi="de-DE"/>
        </w:rPr>
        <w:t xml:space="preserve"> </w:t>
      </w:r>
      <w:r w:rsidR="00436D4D">
        <w:rPr>
          <w:noProof/>
          <w:lang w:val="de-CH" w:eastAsia="de-CH"/>
        </w:rPr>
        <w:drawing>
          <wp:inline distT="0" distB="0" distL="0" distR="0" wp14:anchorId="389D4D41" wp14:editId="05A99254">
            <wp:extent cx="3356036" cy="394335"/>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3041" cy="402208"/>
                    </a:xfrm>
                    <a:prstGeom prst="rect">
                      <a:avLst/>
                    </a:prstGeom>
                  </pic:spPr>
                </pic:pic>
              </a:graphicData>
            </a:graphic>
          </wp:inline>
        </w:drawing>
      </w:r>
    </w:p>
    <w:p w14:paraId="15DCF0FD" w14:textId="502F2701" w:rsidR="008D7E4E" w:rsidRPr="008D7E4E" w:rsidRDefault="008D7E4E" w:rsidP="008D7E4E">
      <w:pPr>
        <w:spacing w:before="0"/>
        <w:jc w:val="center"/>
        <w:rPr>
          <w:rFonts w:cstheme="minorHAnsi"/>
          <w:b/>
          <w:bCs/>
          <w:sz w:val="22"/>
          <w:szCs w:val="48"/>
        </w:rPr>
      </w:pPr>
      <w:r>
        <w:rPr>
          <w:rFonts w:cstheme="minorHAnsi"/>
          <w:b/>
          <w:bCs/>
          <w:sz w:val="48"/>
          <w:szCs w:val="48"/>
        </w:rPr>
        <w:br/>
      </w:r>
    </w:p>
    <w:p w14:paraId="1A7E8F5E" w14:textId="2B00111C" w:rsidR="008D7E4E" w:rsidRPr="008D7E4E" w:rsidRDefault="008D7E4E" w:rsidP="008D7E4E">
      <w:pPr>
        <w:spacing w:before="0"/>
        <w:jc w:val="center"/>
        <w:rPr>
          <w:rFonts w:cstheme="minorHAnsi"/>
          <w:b/>
          <w:bCs/>
          <w:sz w:val="44"/>
          <w:szCs w:val="48"/>
        </w:rPr>
      </w:pPr>
      <w:r w:rsidRPr="008D7E4E">
        <w:rPr>
          <w:rFonts w:cstheme="minorHAnsi"/>
          <w:b/>
          <w:bCs/>
          <w:sz w:val="44"/>
          <w:szCs w:val="48"/>
        </w:rPr>
        <w:t xml:space="preserve">Berufsverband Bündner </w:t>
      </w:r>
      <w:r w:rsidRPr="008D7E4E">
        <w:rPr>
          <w:rFonts w:cstheme="minorHAnsi"/>
          <w:b/>
          <w:bCs/>
          <w:sz w:val="44"/>
          <w:szCs w:val="48"/>
        </w:rPr>
        <w:br/>
      </w:r>
      <w:r w:rsidRPr="008D7E4E">
        <w:rPr>
          <w:rFonts w:cstheme="minorHAnsi"/>
          <w:b/>
          <w:bCs/>
          <w:sz w:val="44"/>
          <w:szCs w:val="48"/>
        </w:rPr>
        <w:t>Logopädinnen</w:t>
      </w:r>
      <w:r w:rsidRPr="008D7E4E">
        <w:rPr>
          <w:rFonts w:cstheme="minorHAnsi"/>
          <w:b/>
          <w:bCs/>
          <w:sz w:val="44"/>
          <w:szCs w:val="48"/>
        </w:rPr>
        <w:t xml:space="preserve"> </w:t>
      </w:r>
      <w:r w:rsidRPr="008D7E4E">
        <w:rPr>
          <w:rFonts w:cstheme="minorHAnsi"/>
          <w:b/>
          <w:bCs/>
          <w:sz w:val="44"/>
          <w:szCs w:val="48"/>
        </w:rPr>
        <w:t>und Logopäden</w:t>
      </w:r>
    </w:p>
    <w:p w14:paraId="044EC745" w14:textId="77777777" w:rsidR="008D7E4E" w:rsidRPr="008D7E4E" w:rsidRDefault="008D7E4E" w:rsidP="008D7E4E">
      <w:pPr>
        <w:jc w:val="center"/>
        <w:rPr>
          <w:rFonts w:cstheme="minorHAnsi"/>
          <w:b/>
          <w:bCs/>
          <w:sz w:val="72"/>
          <w:szCs w:val="48"/>
        </w:rPr>
      </w:pPr>
      <w:r w:rsidRPr="008D7E4E">
        <w:rPr>
          <w:rFonts w:cstheme="minorHAnsi"/>
          <w:b/>
          <w:bCs/>
          <w:sz w:val="72"/>
          <w:szCs w:val="48"/>
        </w:rPr>
        <w:t xml:space="preserve">B e i t r i t </w:t>
      </w:r>
      <w:proofErr w:type="spellStart"/>
      <w:r w:rsidRPr="008D7E4E">
        <w:rPr>
          <w:rFonts w:cstheme="minorHAnsi"/>
          <w:b/>
          <w:bCs/>
          <w:sz w:val="72"/>
          <w:szCs w:val="48"/>
        </w:rPr>
        <w:t>t</w:t>
      </w:r>
      <w:proofErr w:type="spellEnd"/>
      <w:r w:rsidRPr="008D7E4E">
        <w:rPr>
          <w:rFonts w:cstheme="minorHAnsi"/>
          <w:b/>
          <w:bCs/>
          <w:sz w:val="72"/>
          <w:szCs w:val="48"/>
        </w:rPr>
        <w:t xml:space="preserve"> s e r k l ä r u n g</w:t>
      </w:r>
    </w:p>
    <w:p w14:paraId="5D3F456E" w14:textId="3C9D3471" w:rsidR="008D7E4E" w:rsidRPr="008D7E4E" w:rsidRDefault="008D7E4E" w:rsidP="008D7E4E">
      <w:pPr>
        <w:rPr>
          <w:rFonts w:cstheme="minorHAnsi"/>
          <w:b/>
          <w:bCs/>
          <w:sz w:val="28"/>
          <w:szCs w:val="28"/>
        </w:rPr>
      </w:pPr>
      <w:r w:rsidRPr="008D7E4E">
        <w:rPr>
          <w:rFonts w:cstheme="minorHAnsi"/>
          <w:b/>
          <w:bCs/>
          <w:sz w:val="28"/>
          <w:szCs w:val="28"/>
        </w:rPr>
        <w:t>Name:</w:t>
      </w:r>
      <w:r>
        <w:rPr>
          <w:rFonts w:cstheme="minorHAnsi"/>
          <w:b/>
          <w:bCs/>
          <w:sz w:val="28"/>
          <w:szCs w:val="28"/>
        </w:rPr>
        <w:t xml:space="preserve"> </w:t>
      </w:r>
    </w:p>
    <w:p w14:paraId="5F5782F9" w14:textId="75F1A1A6" w:rsidR="008D7E4E" w:rsidRPr="008D7E4E" w:rsidRDefault="008D7E4E" w:rsidP="008D7E4E">
      <w:pPr>
        <w:rPr>
          <w:rFonts w:cstheme="minorHAnsi"/>
          <w:b/>
          <w:bCs/>
          <w:sz w:val="28"/>
          <w:szCs w:val="28"/>
        </w:rPr>
      </w:pPr>
      <w:r w:rsidRPr="008D7E4E">
        <w:rPr>
          <w:rFonts w:cstheme="minorHAnsi"/>
          <w:b/>
          <w:bCs/>
          <w:sz w:val="28"/>
          <w:szCs w:val="28"/>
        </w:rPr>
        <w:t>Vorname:</w:t>
      </w:r>
      <w:r>
        <w:rPr>
          <w:rFonts w:cstheme="minorHAnsi"/>
          <w:b/>
          <w:bCs/>
          <w:sz w:val="28"/>
          <w:szCs w:val="28"/>
        </w:rPr>
        <w:t xml:space="preserve"> </w:t>
      </w:r>
      <w:bookmarkStart w:id="0" w:name="_GoBack"/>
      <w:bookmarkEnd w:id="0"/>
    </w:p>
    <w:p w14:paraId="3B486785" w14:textId="51D34BE6" w:rsidR="008D7E4E" w:rsidRPr="008D7E4E" w:rsidRDefault="008D7E4E" w:rsidP="008D7E4E">
      <w:pPr>
        <w:rPr>
          <w:rFonts w:cstheme="minorHAnsi"/>
          <w:b/>
          <w:bCs/>
          <w:sz w:val="28"/>
          <w:szCs w:val="28"/>
        </w:rPr>
      </w:pPr>
      <w:r w:rsidRPr="008D7E4E">
        <w:rPr>
          <w:rFonts w:cstheme="minorHAnsi"/>
          <w:b/>
          <w:bCs/>
          <w:sz w:val="28"/>
          <w:szCs w:val="28"/>
        </w:rPr>
        <w:t>Adresse:</w:t>
      </w:r>
      <w:r>
        <w:rPr>
          <w:rFonts w:cstheme="minorHAnsi"/>
          <w:b/>
          <w:bCs/>
          <w:sz w:val="28"/>
          <w:szCs w:val="28"/>
        </w:rPr>
        <w:t xml:space="preserve"> </w:t>
      </w:r>
    </w:p>
    <w:p w14:paraId="63B823B8" w14:textId="3213944B" w:rsidR="008D7E4E" w:rsidRPr="008D7E4E" w:rsidRDefault="008D7E4E" w:rsidP="008D7E4E">
      <w:pPr>
        <w:rPr>
          <w:rFonts w:cstheme="minorHAnsi"/>
          <w:b/>
          <w:bCs/>
          <w:sz w:val="28"/>
          <w:szCs w:val="28"/>
        </w:rPr>
      </w:pPr>
      <w:r w:rsidRPr="008D7E4E">
        <w:rPr>
          <w:rFonts w:cstheme="minorHAnsi"/>
          <w:b/>
          <w:bCs/>
          <w:sz w:val="28"/>
          <w:szCs w:val="28"/>
        </w:rPr>
        <w:t>Telefon:</w:t>
      </w:r>
      <w:r>
        <w:rPr>
          <w:rFonts w:cstheme="minorHAnsi"/>
          <w:b/>
          <w:bCs/>
          <w:sz w:val="28"/>
          <w:szCs w:val="28"/>
        </w:rPr>
        <w:t xml:space="preserve"> </w:t>
      </w:r>
    </w:p>
    <w:p w14:paraId="2A3F31D9" w14:textId="342CBDA4" w:rsidR="008D7E4E" w:rsidRPr="008D7E4E" w:rsidRDefault="008D7E4E" w:rsidP="008D7E4E">
      <w:pPr>
        <w:rPr>
          <w:rFonts w:cstheme="minorHAnsi"/>
          <w:b/>
          <w:bCs/>
          <w:sz w:val="28"/>
          <w:szCs w:val="28"/>
        </w:rPr>
      </w:pPr>
      <w:proofErr w:type="spellStart"/>
      <w:r w:rsidRPr="008D7E4E">
        <w:rPr>
          <w:rFonts w:cstheme="minorHAnsi"/>
          <w:b/>
          <w:bCs/>
          <w:sz w:val="28"/>
          <w:szCs w:val="28"/>
        </w:rPr>
        <w:t>E-mail</w:t>
      </w:r>
      <w:proofErr w:type="spellEnd"/>
      <w:r w:rsidRPr="008D7E4E">
        <w:rPr>
          <w:rFonts w:cstheme="minorHAnsi"/>
          <w:b/>
          <w:bCs/>
          <w:sz w:val="28"/>
          <w:szCs w:val="28"/>
        </w:rPr>
        <w:t>/Fax:</w:t>
      </w:r>
      <w:r>
        <w:rPr>
          <w:rFonts w:cstheme="minorHAnsi"/>
          <w:b/>
          <w:bCs/>
          <w:sz w:val="28"/>
          <w:szCs w:val="28"/>
        </w:rPr>
        <w:t xml:space="preserve"> </w:t>
      </w:r>
    </w:p>
    <w:p w14:paraId="556809CD" w14:textId="3373FF7D" w:rsidR="008D7E4E" w:rsidRPr="008D7E4E" w:rsidRDefault="008D7E4E" w:rsidP="008D7E4E">
      <w:pPr>
        <w:rPr>
          <w:rFonts w:cstheme="minorHAnsi"/>
          <w:b/>
          <w:bCs/>
          <w:sz w:val="28"/>
          <w:szCs w:val="28"/>
        </w:rPr>
      </w:pPr>
      <w:r w:rsidRPr="008D7E4E">
        <w:rPr>
          <w:rFonts w:cstheme="minorHAnsi"/>
          <w:b/>
          <w:bCs/>
          <w:sz w:val="28"/>
          <w:szCs w:val="28"/>
        </w:rPr>
        <w:t>Berufsadresse:</w:t>
      </w:r>
      <w:r>
        <w:rPr>
          <w:rFonts w:cstheme="minorHAnsi"/>
          <w:b/>
          <w:bCs/>
          <w:sz w:val="28"/>
          <w:szCs w:val="28"/>
        </w:rPr>
        <w:t xml:space="preserve"> </w:t>
      </w:r>
    </w:p>
    <w:p w14:paraId="134CF19D" w14:textId="041D401F" w:rsidR="008D7E4E" w:rsidRPr="008D7E4E" w:rsidRDefault="008D7E4E" w:rsidP="008D7E4E">
      <w:pPr>
        <w:rPr>
          <w:rFonts w:cstheme="minorHAnsi"/>
          <w:b/>
          <w:bCs/>
          <w:sz w:val="28"/>
          <w:szCs w:val="28"/>
        </w:rPr>
      </w:pPr>
      <w:r w:rsidRPr="008D7E4E">
        <w:rPr>
          <w:rFonts w:cstheme="minorHAnsi"/>
          <w:b/>
          <w:bCs/>
          <w:sz w:val="28"/>
          <w:szCs w:val="28"/>
        </w:rPr>
        <w:t>Telefon:</w:t>
      </w:r>
      <w:r>
        <w:rPr>
          <w:rFonts w:cstheme="minorHAnsi"/>
          <w:b/>
          <w:bCs/>
          <w:sz w:val="28"/>
          <w:szCs w:val="28"/>
        </w:rPr>
        <w:t xml:space="preserve"> </w:t>
      </w:r>
    </w:p>
    <w:p w14:paraId="09DDDC58" w14:textId="71319357" w:rsidR="008D7E4E" w:rsidRPr="008D7E4E" w:rsidRDefault="008D7E4E" w:rsidP="008D7E4E">
      <w:pPr>
        <w:rPr>
          <w:rFonts w:cstheme="minorHAnsi"/>
          <w:b/>
          <w:bCs/>
          <w:sz w:val="28"/>
          <w:szCs w:val="28"/>
        </w:rPr>
      </w:pPr>
      <w:proofErr w:type="spellStart"/>
      <w:r w:rsidRPr="008D7E4E">
        <w:rPr>
          <w:rFonts w:cstheme="minorHAnsi"/>
          <w:b/>
          <w:bCs/>
          <w:sz w:val="28"/>
          <w:szCs w:val="28"/>
        </w:rPr>
        <w:t>E-mail</w:t>
      </w:r>
      <w:proofErr w:type="spellEnd"/>
      <w:r w:rsidRPr="008D7E4E">
        <w:rPr>
          <w:rFonts w:cstheme="minorHAnsi"/>
          <w:b/>
          <w:bCs/>
          <w:sz w:val="28"/>
          <w:szCs w:val="28"/>
        </w:rPr>
        <w:t>/Fax:</w:t>
      </w:r>
      <w:r>
        <w:rPr>
          <w:rFonts w:cstheme="minorHAnsi"/>
          <w:b/>
          <w:bCs/>
          <w:sz w:val="28"/>
          <w:szCs w:val="28"/>
        </w:rPr>
        <w:t xml:space="preserve"> </w:t>
      </w:r>
    </w:p>
    <w:p w14:paraId="0D802DA1" w14:textId="77777777" w:rsidR="008D7E4E" w:rsidRDefault="008D7E4E" w:rsidP="008D7E4E">
      <w:pPr>
        <w:rPr>
          <w:rFonts w:cstheme="minorHAnsi"/>
          <w:b/>
          <w:bCs/>
          <w:sz w:val="28"/>
          <w:szCs w:val="28"/>
        </w:rPr>
      </w:pPr>
    </w:p>
    <w:p w14:paraId="7B75E755" w14:textId="15EE65A5" w:rsidR="008D7E4E" w:rsidRPr="008D7E4E" w:rsidRDefault="008D7E4E" w:rsidP="008D7E4E">
      <w:pPr>
        <w:rPr>
          <w:rFonts w:cstheme="minorHAnsi"/>
          <w:b/>
          <w:bCs/>
          <w:sz w:val="28"/>
          <w:szCs w:val="28"/>
        </w:rPr>
      </w:pPr>
      <w:proofErr w:type="spellStart"/>
      <w:r w:rsidRPr="008D7E4E">
        <w:rPr>
          <w:rFonts w:cstheme="minorHAnsi"/>
          <w:b/>
          <w:bCs/>
          <w:sz w:val="28"/>
          <w:szCs w:val="28"/>
        </w:rPr>
        <w:t>Logopädiediplom</w:t>
      </w:r>
      <w:proofErr w:type="spellEnd"/>
      <w:r w:rsidRPr="008D7E4E">
        <w:rPr>
          <w:rFonts w:cstheme="minorHAnsi"/>
          <w:b/>
          <w:bCs/>
          <w:sz w:val="28"/>
          <w:szCs w:val="28"/>
        </w:rPr>
        <w:t xml:space="preserve"> im Jahre:</w:t>
      </w:r>
      <w:r>
        <w:rPr>
          <w:rFonts w:cstheme="minorHAnsi"/>
          <w:b/>
          <w:bCs/>
          <w:sz w:val="28"/>
          <w:szCs w:val="28"/>
        </w:rPr>
        <w:t xml:space="preserve"> </w:t>
      </w:r>
    </w:p>
    <w:p w14:paraId="75389186" w14:textId="75BE3A4A" w:rsidR="008D7E4E" w:rsidRPr="008D7E4E" w:rsidRDefault="008D7E4E" w:rsidP="008D7E4E">
      <w:pPr>
        <w:rPr>
          <w:rFonts w:cstheme="minorHAnsi"/>
          <w:b/>
          <w:bCs/>
          <w:sz w:val="28"/>
          <w:szCs w:val="28"/>
        </w:rPr>
      </w:pPr>
      <w:r w:rsidRPr="008D7E4E">
        <w:rPr>
          <w:rFonts w:cstheme="minorHAnsi"/>
          <w:b/>
          <w:bCs/>
          <w:sz w:val="28"/>
          <w:szCs w:val="28"/>
        </w:rPr>
        <w:t>Bei folgender Institution:</w:t>
      </w:r>
      <w:r>
        <w:rPr>
          <w:rFonts w:cstheme="minorHAnsi"/>
          <w:b/>
          <w:bCs/>
          <w:sz w:val="28"/>
          <w:szCs w:val="28"/>
        </w:rPr>
        <w:t xml:space="preserve"> </w:t>
      </w:r>
    </w:p>
    <w:p w14:paraId="1633C661" w14:textId="77777777" w:rsidR="008D7E4E" w:rsidRPr="008D7E4E" w:rsidRDefault="008D7E4E" w:rsidP="008D7E4E">
      <w:pPr>
        <w:rPr>
          <w:rFonts w:cstheme="minorHAnsi"/>
          <w:b/>
          <w:bCs/>
          <w:sz w:val="28"/>
          <w:szCs w:val="28"/>
        </w:rPr>
      </w:pPr>
      <w:r w:rsidRPr="008D7E4E">
        <w:rPr>
          <w:rFonts w:cstheme="minorHAnsi"/>
          <w:b/>
          <w:bCs/>
          <w:sz w:val="28"/>
          <w:szCs w:val="28"/>
        </w:rPr>
        <w:t>&gt; bitte eine Kopie Ihres Diploms beilegen</w:t>
      </w:r>
    </w:p>
    <w:p w14:paraId="09632D58" w14:textId="77777777" w:rsidR="008D7E4E" w:rsidRDefault="008D7E4E" w:rsidP="008D7E4E">
      <w:pPr>
        <w:rPr>
          <w:rFonts w:cstheme="minorHAnsi"/>
          <w:b/>
          <w:bCs/>
          <w:sz w:val="28"/>
          <w:szCs w:val="28"/>
        </w:rPr>
      </w:pPr>
    </w:p>
    <w:p w14:paraId="677A24EC" w14:textId="1DCF1070" w:rsidR="00A35872" w:rsidRDefault="008D7E4E" w:rsidP="008D7E4E">
      <w:pPr>
        <w:rPr>
          <w:rFonts w:cstheme="minorHAnsi"/>
          <w:b/>
          <w:bCs/>
          <w:sz w:val="28"/>
          <w:szCs w:val="28"/>
        </w:rPr>
      </w:pPr>
      <w:r w:rsidRPr="008D7E4E">
        <w:rPr>
          <w:rFonts w:cstheme="minorHAnsi"/>
          <w:b/>
          <w:bCs/>
          <w:sz w:val="28"/>
          <w:szCs w:val="28"/>
        </w:rPr>
        <w:t xml:space="preserve">Ort und Datum: </w:t>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Pr>
          <w:rFonts w:cstheme="minorHAnsi"/>
          <w:b/>
          <w:bCs/>
          <w:sz w:val="28"/>
          <w:szCs w:val="28"/>
        </w:rPr>
        <w:tab/>
      </w:r>
      <w:r w:rsidRPr="008D7E4E">
        <w:rPr>
          <w:rFonts w:cstheme="minorHAnsi"/>
          <w:b/>
          <w:bCs/>
          <w:sz w:val="28"/>
          <w:szCs w:val="28"/>
        </w:rPr>
        <w:t>Unterschrift:</w:t>
      </w:r>
    </w:p>
    <w:p w14:paraId="2BB64D5D" w14:textId="77777777" w:rsidR="008D7E4E" w:rsidRDefault="008D7E4E" w:rsidP="008D7E4E">
      <w:pPr>
        <w:rPr>
          <w:rFonts w:cstheme="minorHAnsi"/>
          <w:b/>
          <w:bCs/>
          <w:sz w:val="28"/>
          <w:szCs w:val="28"/>
        </w:rPr>
      </w:pPr>
    </w:p>
    <w:p w14:paraId="0BC2B6DD" w14:textId="093EFAFB" w:rsidR="008D7E4E" w:rsidRPr="00D76677" w:rsidRDefault="008D7E4E" w:rsidP="008D7E4E">
      <w:pPr>
        <w:rPr>
          <w:rFonts w:cstheme="minorHAnsi"/>
          <w:b/>
          <w:bCs/>
          <w:sz w:val="28"/>
          <w:szCs w:val="28"/>
        </w:rPr>
      </w:pPr>
      <w:r>
        <w:rPr>
          <w:rFonts w:cstheme="minorHAnsi"/>
          <w:b/>
          <w:bCs/>
          <w:sz w:val="28"/>
          <w:szCs w:val="28"/>
        </w:rPr>
        <w:t>Per Post an: Katharina Schulz, Heroldstrasse 10, 7000 Chur senden</w:t>
      </w:r>
    </w:p>
    <w:sectPr w:rsidR="008D7E4E" w:rsidRPr="00D76677" w:rsidSect="001F109D">
      <w:headerReference w:type="default" r:id="rId12"/>
      <w:footerReference w:type="default" r:id="rId13"/>
      <w:pgSz w:w="11906" w:h="16838" w:code="9"/>
      <w:pgMar w:top="0" w:right="851" w:bottom="720" w:left="1440" w:header="720" w:footer="5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C7D56" w14:textId="77777777" w:rsidR="007C5D19" w:rsidRDefault="007C5D19" w:rsidP="00D45945">
      <w:pPr>
        <w:spacing w:before="0" w:after="0" w:line="240" w:lineRule="auto"/>
      </w:pPr>
      <w:r>
        <w:separator/>
      </w:r>
    </w:p>
  </w:endnote>
  <w:endnote w:type="continuationSeparator" w:id="0">
    <w:p w14:paraId="25689FE3" w14:textId="77777777" w:rsidR="007C5D19" w:rsidRDefault="007C5D19"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19253" w14:textId="639E83EE" w:rsidR="002F4FAE" w:rsidRDefault="002F4FAE" w:rsidP="002F4FAE">
    <w:pPr>
      <w:pStyle w:val="Fuzeile"/>
      <w:tabs>
        <w:tab w:val="clear" w:pos="4680"/>
        <w:tab w:val="clear" w:pos="9360"/>
        <w:tab w:val="left" w:pos="86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3C3B3" w14:textId="77777777" w:rsidR="007C5D19" w:rsidRDefault="007C5D19" w:rsidP="00D45945">
      <w:pPr>
        <w:spacing w:before="0" w:after="0" w:line="240" w:lineRule="auto"/>
      </w:pPr>
      <w:r>
        <w:separator/>
      </w:r>
    </w:p>
  </w:footnote>
  <w:footnote w:type="continuationSeparator" w:id="0">
    <w:p w14:paraId="1526C424" w14:textId="77777777" w:rsidR="007C5D19" w:rsidRDefault="007C5D19" w:rsidP="00D4594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9D841" w14:textId="78669645" w:rsidR="00D45945" w:rsidRDefault="005649C8" w:rsidP="006768CA">
    <w:pPr>
      <w:pStyle w:val="Kopfzeile"/>
      <w:ind w:left="3600"/>
      <w:jc w:val="left"/>
    </w:pPr>
    <w:r>
      <w:rPr>
        <w:rFonts w:ascii="Corbel" w:eastAsia="Corbel" w:hAnsi="Corbel" w:cs="Corbel"/>
        <w:noProof/>
        <w:sz w:val="40"/>
        <w:szCs w:val="40"/>
        <w:lang w:val="de-CH" w:eastAsia="de-CH"/>
      </w:rPr>
      <mc:AlternateContent>
        <mc:Choice Requires="wpg">
          <w:drawing>
            <wp:anchor distT="0" distB="0" distL="114300" distR="114300" simplePos="0" relativeHeight="251662336" behindDoc="1" locked="0" layoutInCell="1" allowOverlap="1" wp14:anchorId="7D51A00F" wp14:editId="129FBD85">
              <wp:simplePos x="0" y="0"/>
              <wp:positionH relativeFrom="page">
                <wp:posOffset>4927600</wp:posOffset>
              </wp:positionH>
              <wp:positionV relativeFrom="page">
                <wp:posOffset>-1117600</wp:posOffset>
              </wp:positionV>
              <wp:extent cx="4124325" cy="12757150"/>
              <wp:effectExtent l="0" t="0" r="9525" b="6350"/>
              <wp:wrapNone/>
              <wp:docPr id="3" name="Gruppe 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4124325" cy="12757150"/>
                        <a:chOff x="5076825" y="123830"/>
                        <a:chExt cx="4124330" cy="12757739"/>
                      </a:xfrm>
                    </wpg:grpSpPr>
                    <wps:wsp>
                      <wps:cNvPr id="2" name="Freihandform: Form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a:off x="5076825" y="123830"/>
                          <a:ext cx="3147576" cy="32195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CCFF33"/>
                        </a:solidFill>
                        <a:ln w="9525" cap="flat">
                          <a:noFill/>
                          <a:prstDash val="solid"/>
                          <a:miter/>
                        </a:ln>
                      </wps:spPr>
                      <wps:bodyPr rtlCol="0" anchor="ctr"/>
                    </wps:wsp>
                    <wps:wsp>
                      <wps:cNvPr id="19" name="Freihandform: Form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5390740" y="547168"/>
                          <a:ext cx="2648102" cy="2529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92D050"/>
                        </a:solidFill>
                        <a:ln w="9525" cap="flat">
                          <a:noFill/>
                          <a:prstDash val="solid"/>
                          <a:miter/>
                        </a:ln>
                      </wps:spPr>
                      <wps:txbx>
                        <w:txbxContent>
                          <w:p w14:paraId="6974B71E" w14:textId="77777777" w:rsidR="00EF3734" w:rsidRDefault="00EF3734" w:rsidP="00EF3734">
                            <w:pPr>
                              <w:jc w:val="center"/>
                            </w:pPr>
                          </w:p>
                        </w:txbxContent>
                      </wps:txbx>
                      <wps:bodyPr rtlCol="0" anchor="ctr"/>
                    </wps:wsp>
                    <wps:wsp>
                      <wps:cNvPr id="15" name="Freihandform: Form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flipV="1">
                          <a:off x="5471070" y="2628308"/>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B050">
                            <a:alpha val="36000"/>
                          </a:srgbClr>
                        </a:solidFill>
                        <a:ln w="9525" cap="flat">
                          <a:noFill/>
                          <a:prstDash val="solid"/>
                          <a:miter/>
                        </a:ln>
                      </wps:spPr>
                      <wps:bodyPr rtlCol="0" anchor="ctr"/>
                    </wps:wsp>
                    <wps:wsp>
                      <wps:cNvPr id="22" name="Freihandform: Form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rot="10800000" flipH="1">
                          <a:off x="6624637" y="10244358"/>
                          <a:ext cx="2576518" cy="2637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CCFF33"/>
                        </a:solidFill>
                        <a:ln w="9525" cap="flat">
                          <a:noFill/>
                          <a:prstDash val="solid"/>
                          <a:miter/>
                        </a:ln>
                      </wps:spPr>
                      <wps:bodyPr rtlCol="0" anchor="ctr"/>
                    </wps:wsp>
                    <wps:wsp>
                      <wps:cNvPr id="20" name="Freihandform: Form 1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6293261" y="11258793"/>
                          <a:ext cx="1290639" cy="120643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FB954">
                            <a:alpha val="31000"/>
                          </a:srgbClr>
                        </a:solidFill>
                        <a:ln w="9525" cap="flat">
                          <a:noFill/>
                          <a:prstDash val="solid"/>
                          <a:miter/>
                        </a:ln>
                      </wps:spPr>
                      <wps:bodyPr rtlCol="0" anchor="ctr"/>
                    </wps:wsp>
                    <wps:wsp>
                      <wps:cNvPr id="21" name="Freihandform: Form 1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6437627" y="11584575"/>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ihandform: Form 1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a:spLocks noChangeAspect="1"/>
                      </wps:cNvSpPr>
                      <wps:spPr>
                        <a:xfrm>
                          <a:off x="7409759" y="10450538"/>
                          <a:ext cx="250330" cy="19864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1A00F" id="Gruppe 3" o:spid="_x0000_s1026" alt="&quot;&quot;" style="position:absolute;left:0;text-align:left;margin-left:388pt;margin-top:-88pt;width:324.75pt;height:1004.5pt;z-index:-251654144;mso-position-horizontal-relative:page;mso-position-vertical-relative:page" coordorigin="50768,1238" coordsize="41243,12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">
              <v:shape id="Freihandform: Form 10" o:spid="_x0000_s1027" alt="&quot;&quot;" style="position:absolute;left:50768;top:1238;width:31476;height:3219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f3" stroked="f">
                <v:stroke joinstyle="miter"/>
                <v:path arrowok="t" o:connecttype="custom" o:connectlocs="1711250,3202054;1696540,3210264;1697421,3210656;1833562,3118710;1786001,3130448;1714659,3139838;1711262,3130448;1761088,3125753;1833562,3118710;1957278,3106423;1954372,3107273;1955862,3106972;1069753,3088778;1120145,3102277;1141661,3103450;1201678,3133970;1228856,3139838;1230556,3140426;1236783,3133970;1260563,3141012;1284344,3146880;1331202,3158176;1331906,3157445;1386261,3166835;1412306,3171530;1438352,3173878;1491574,3176225;1564048,3175051;1567194,3175051;1574240,3170942;1590094,3165661;1606231,3165367;1617272,3166834;1620244,3175051;1645581,3175051;1637655,3186789;1633125,3192658;1618404,3199701;1591226,3199701;1556122,3197353;1480250,3195006;1423630,3190311;1373804,3183268;1323978,3175051;1248107,3163313;1189222,3143360;1189904,3142847;1155250,3131622;1124675,3117537;1089571,3105799;1053334,3092887;1069753,3088778;1736346,3063614;1719044,3066350;1599389,3072613;1638787,3077627;1648979,3075280;1719188,3067064;1730742,3064735;1843852,3046606;1785085,3055903;1805251,3056499;1834269,3050924;2058369,3043892;1874055,3094769;1967327,3073227;876678,3020113;1006904,3077627;1053334,3092887;1088438,3105798;1123543,3117536;1154117,3131621;1147323,3137490;1129204,3133968;1064658,3109320;1032950,3096408;1001243,3082322;959343,3067064;923106,3050631;894797,3035372;876678,3020113;929902,2990769;992184,3023635;984257,3028330;911784,2991943;929902,2990769;700023,2910953;777027,2955556;792880,2974337;756643,2954382;729466,2936776;700023,2910953;835052,2880834;835063,2881168;838887,2885967;839308,2883956;2488807,2803784;2484695,2804139;2416750,2854612;2349938,2892173;2302377,2921516;2276332,2933254;2249154,2944992;2216314,2962599;2191401,2977857;2155164,2993117;2117795,3007202;2107603,3017766;2091749,3023635;2052116,3030678;2001157,3047110;1954729,3062369;1903770,3077629;1840355,3094061;1750896,3109320;1748631,3112842;1705618,3123988;1706732,3124579;1754499,3112201;1755425,3109320;1844886,3094061;1908301,3077629;1959258,3062369;2005688,3047110;2056645,3030678;2096280,3023635;2069449,3040322;2070234,3040068;2098545,3022461;2114399,3016592;2115454,3016289;2122325,3008375;2159695,2994290;2195932,2979032;2220845,2963772;2253684,2946166;2280862,2934428;2299498,2926030;2309172,2919169;2356733,2889825;2423545,2852264;546955,2787552;551254,2791375;552722,2792150;2496408,2756911;2496019,2757188;2496019,2757524;2497819,2757790;2498284,2757188;2520872,2739390;2514186,2744178;2513004,2745451;2517589,2742409;454492,2680268;497261,2732463;463350,2690283;2601050,2680233;2600949,2680270;2600200,2685589;2582082,2706717;2560565,2731365;2561862,2731056;2582082,2707890;2600200,2686762;2601050,2680233;565176,2653802;567418,2656632;567531,2656244;397671,2626899;427114,2646854;428559,2648618;441976,2651696;472409,2680893;514308,2716106;532427,2741929;542618,2754841;585649,2792401;573194,2802965;533119,2756810;531295,2757188;569219,2800865;573194,2802965;585651,2792401;693229,2880434;671713,2887476;679640,2893346;647932,2894519;627549,2880434;608299,2865175;560738,2824093;516573,2783011;475807,2741929;456556,2721975;438438,2700847;445232,2691457;467880,2712585;492793,2732539;523368,2766579;525967,2768889;492793,2732539;469012,2712585;446364,2691457;421451,2659765;397671,2626899;2892361,2440270;2891787,2440525;2879419,2471293;2880472,2293220;2850462,2338151;2835741,2366322;2821020,2392145;2785915,2440270;2755340,2488394;2728163,2527129;2725897,2528565;2724042,2531413;2727030,2529477;2754207,2490743;2784783,2442618;2819887,2394494;2834609,2368671;2849329,2340500;2879905,2294722;2997675,2277116;2982953,2322893;2956909,2372191;2930863,2422664;2907083,2454355;2922936,2421490;2936525,2388624;2946716,2371018;2960305,2347543;2972762,2324067;2997675,2277116;2924377,2176501;2896890,2226644;2896385,2227849;2924068,2177345;2939452,2062933;2906416,2156492;2836921,2303733;2826747,2320407;2826681,2320545;2802900,2362801;2779120,2408579;2751943,2443792;2729294,2483700;2595670,2639811;2551506,2678546;2547269,2681886;2545442,2683803;2526974,2699408;2511872,2717280;2456384,2760710;2447690,2766404;2424074,2786358;2420664,2788654;2415617,2793576;2371454,2824094;2327290,2852264;2322235,2854920;2292332,2875052;2283062,2879899;2274067,2886303;2243492,2903910;2214924,2915524;2151254,2948812;2001875,3006560;1897782,3034303;1981906,3017766;1997760,3014244;2048718,2995463;2080425,2984900;2131384,2957903;2189136,2936775;2226138,2921734;2242360,2912126;2257079,2907432;2277464,2895693;2282820,2891835;2296715,2878087;2327290,2859307;2362074,2841633;2374851,2833483;2419015,2802965;2438265,2784184;2459782,2770099;2515269,2726670;2554904,2687935;2599067,2649201;2732691,2493089;2751081,2460686;2751943,2457876;2781385,2410925;2790444,2396840;2802490,2379522;2806298,2372191;2830078,2329936;2876507,2230164;2921803,2123352;2935109,2079922;3063354,1959024;3059957,1961371;3059957,1961371;3074050,1889459;3073643,1891535;3076942,1895640;3087135,1907378;3093929,1902683;3094100,1901782;3089399,1905030;3078075,1894466;3063956,1756122;3063166,1756168;3061733,1756250;3062222,1761830;3061090,1791175;3056560,1808781;3029383,1853384;3022588,1892119;3015794,1905030;3004470,1961371;2992013,2005975;2978424,2049405;2970497,2083444;2961438,2118657;2968663,2107009;2975027,2082269;2980688,2047056;2994277,2003627;3006734,1959024;3018058,1902683;3024853,1889771;3031647,1851037;3058825,1806434;3040707,1896813;3027118,1971935;2996542,2068184;2990494,2077936;2987909,2092540;2979557,2117484;2947849,2189083;2933127,2226644;2924068,2246598;2912744,2267726;2882170,2324067;2849329,2379234;2807431,2453182;2761002,2525956;2730427,2567037;2697587,2606946;2686263,2623378;2673807,2639811;2654556,2656244;2623071,2692378;2623980,2696152;2591141,2731365;2556036,2757188;2527726,2780664;2500907,2800978;2505078,2800618;2534521,2778316;2562831,2754841;2597935,2729018;2630776,2693805;2629643,2689110;2661350,2652723;2680602,2636290;2693057,2619858;2704381,2603425;2737222,2563517;2767796,2522434;2814225,2449660;2856124,2375713;2888964,2320545;2919539,2264204;2930863,2243076;2939922,2223123;2954644,2185562;2986351,2113962;2998807,2065838;3029383,1969588;3042971,1894467;3061090,1804086;3065175,1788210;3062222,1787653;3063354,1758310;3088266,1731312;3075081,1788263;3075082,1788263;3088268,1731313;3098459,1719574;3091664,1734834;3090108,1766819;3089399,1797043;3078075,1833161;3078075,1837287;3091664,1797043;3093929,1734833;3099209,1722977;3049765,1669102;3042345,1687282;3039574,1713706;3036001,1701362;3034694,1703105;3038442,1716054;3036177,1734834;3040707,1750092;3044217,1749890;3041838,1741875;3044103,1723095;3049765,1669102;3144888,1637410;3147153,1638584;3146020,1687882;3147153,1721922;3143755,1784131;3140358,1819344;3130166,1870990;3126769,1914420;3109783,1994237;3093929,2063489;3065620,2076401;3067884,2069358;3072414,2020060;3089399,1968414;3102988,1960198;3102988,1960197;3117710,1870990;3125636,1828735;3132431,1785306;3138094,1744223;3140358,1705489;3141490,1672624;3143755,1655016;3144888,1637410;159489,1093172;160053,1093464;160106,1093301;227810,924932;202897,973056;182514,990663;182465,991787;180494,1036722;180551,1036614;182514,991836;202897,974229;227810,926105;228659,926692;229084,925812;241398,822813;225544,834551;201764,886197;207205,890708;207382,889916;202897,886197;226677,834551;240716,824158;328594,755909;327164,757095;321092,781292;317270,793469;213088,990663;198367,1038787;184778,1088085;155335,1191377;136085,1261804;127026,1314624;122496,1341620;119098,1368617;108907,1441391;105509,1485995;111172,1532945;113826,1507363;113437,1498905;117966,1449607;128157,1376833;136241,1366779;147978,1285358;147409,1271194;158596,1237950;165253,1210039;163263,1214853;156468,1212505;139481,1262978;140614,1291149;132687,1345142;131555,1354532;120231,1368617;123628,1341620;128157,1314624;137217,1261804;156468,1191377;185911,1088085;199500,1038787;214220,990663;318402,793469;328594,755909;348978,638532;348977,638532;354639,643227;354639,643225;553029,471419;552811,471599;552150,472374;542902,482419;540564,485945;539036,487734;532427,497679;463351,582191;444099,605666;424849,630315;339724,727838;425981,629141;445231,604492;464483,581016;533559,496505;540564,485945;552150,472374;581775,390480;572001,394009;564732,396806;563002,399081;550545,410819;518838,431947;497323,456596;476940,481245;463351,494157;462889,493558;450045,509563;428246,537587;393142,577496;398803,584537;398911,584438;394273,578669;429377,538760;464483,494157;478071,481246;498455,456596;519970,431948;551677,410820;564134,399082;577723,393801;582013,392420;2221977,178413;2279729,205409;2304642,226537;2249154,198367;2221977,178413;2033997,92727;2079293,103291;2142708,136156;2033997,92727;1352290,84951;1328509,88032;1277550,95075;1227724,106813;1206209,113855;1181296,120898;1126781,131998;1116748,136157;1047672,160806;979728,188977;932167,211279;900459,224190;822323,261750;784954,286400;748717,311049;690964,355652;636608,400255;584587,447295;589047,453076;600088,445226;609486,437965;643403,407298;697758,362695;755510,318091;791747,293442;829117,268793;907253,231232;937828,214800;985389,192497;1053334,164327;1122410,139678;1151427,133771;1165444,128806;1356230,86143;1757266,59715;1781470,62209;1814310,73947;1789397,70426;1737307,59862;1757266,59715;1889049,50472;1935477,53992;1992098,77468;1921888,64557;1889049,50472;1510260,50178;1379467,57514;1288874,70425;1245843,82163;1208473,96248;1156382,103291;959343,181934;888002,214800;866486,223015;847236,233580;810999,253533;754378,284051;711347,319265;586782,420209;560751,443672;535284,467775;535824,468334;339918,706609;300283,762950;282165,796990;264046,828681;230074,894413;193120,954772;192705,956623;180248,991836;171189,1008269;168924,1010617;158874,1045243;156468,1065784;154203,1095128;138350,1143253;123628,1191377;107774,1261804;98715,1326362;93053,1390918;100980,1346315;101714,1342634;103245,1325187;112304,1260630;115140,1261611;115387,1260521;112305,1259456;128159,1189030;142879,1140905;158660,1093001;157601,1092781;159866,1063437;172322,1008269;181381,991836;181685,990979;193838,956623;231207,895587;265179,829856;283298,798165;301416,764125;341051,707784;536957,469509;589047,420210;713612,319266;756643,284053;813264,253535;849501,233580;868752,223017;890267,214800;961609,181934;1158648,103292;1210739,96249;1248107,82164;1291139,70426;1381731,57514;1512525,50618;1617652,54274;1669362,0;1722585,3521;1776940,9390;1813177,18780;1836959,30518;1866401,24649;1910564,35213;1937742,43429;1936610,44603;1935477,52819;1889049,49298;1873196,44603;1857342,41081;1826766,34039;1796192,26996;1764485,22301;1729381,22301;1701070,22301;1656907,22301;1654832,21615;1635390,31691;1642185,43429;1710129,57514;1679894,58061;1680404,58102;1712394,57514;1739572,61036;1791662,71599;1816575,75121;1858475,84512;1901506,93902;1943405,104465;1985304,117377;2005688,123245;2026071,130288;2026334,130537;2040951,133149;2076374,146794;2081322,154564;2082691,154938;2114399,167849;2141576,179586;2168754,192499;2189137,204236;2202726,211279;2217447,219495;2267273,248840;2330688,291095;2363528,314571;2364479,315274;2381261,325843;3020323,1571679;3019845,1581502;3032779,1583417;3045235,1592807;3050898,1624498;3072413,1662059;3081473,1662913;3081473,1653843;3090679,1627338;3090531,1622152;3099591,1590460;3112048,1590460;3131298,1577549;3133563,1629195;3127901,1653843;3121107,1677319;3117709,1716054;3116577,1736007;3114312,1755962;3109484,1759299;3109783,1760656;3114409,1757459;3116577,1738355;3117709,1718401;3121107,1679666;3127901,1656191;3133563,1631542;3142622,1638585;3141490,1656191;3139225,1673798;3138092,1706664;3135828,1745397;3130166,1786480;3123372,1829909;3115444,1872165;3100724,1961371;3087135,1969588;3070148,2021234;3065618,2070533;3063354,2077575;3044103,2131569;3038441,2136264;3014661,2193778;3039574,2136264;3045235,2131569;3008998,2238381;2989748,2248946;2985755,2257223;2986351,2258335;2990881,2248945;3010131,2238381;2996542,2278290;2971629,2325240;2959173,2348716;2945585,2372191;2935392,2389797;2920672,2423837;2904818,2456703;2879905,2491916;2854992,2524782;2856030,2522566;2827813,2562342;2766663,2631595;2754625,2650795;2766663,2632769;2827813,2563515;2781385,2636289;2757462,2662260;2738259,2676893;2737221,2678546;2725214,2688120;2724765,2691457;2671541,2747798;2614921,2801792;2612303,2803761;2593406,2828788;2548109,2864001;2505775,2896912;2505623,2897103;2548109,2865175;2593406,2829962;2556036,2868696;2525603,2889237;2504550,2898454;2503945,2899215;2481297,2914474;2472763,2918574;2451290,2936629;2430339,2952034;2398632,2973162;2388441,2974337;2377113,2979555;2375352,2980942;2389573,2975510;2399765,2974337;2358998,3006028;2332952,3020114;2306908,3033025;2288511,3035885;2285391,3037720;2199328,3076454;2194940,3077488;2168754,3095234;2183475,3099930;2129119,3124579;2133649,3108147;2115530,3115189;2098545,3121057;2063440,3132795;2058750,3126960;2041923,3130448;2021540,3135143;1979642,3145707;1978260,3146373;2018143,3136316;2038527,3131621;2055512,3128100;2062307,3133968;2097412,3122231;2114397,3116362;2132516,3109320;2127986,3125753;2080425,3149228;2078094,3148551;2045321,3162139;2018143,3170356;1977377,3180919;1960533,3179453;1925302,3186558;1924153,3189136;1830164,3207917;1808648,3202047;1790529,3202047;1758822,3212612;1730512,3214959;1702202,3216132;1699126,3214767;1673326,3219508;1642185,3213785;1643318,3212612;1648979,3204395;1622934,3200874;1635390,3193831;1672760,3192657;1708997,3191484;1761087,3192657;1797324,3189136;1865268,3173877;1910564,3163313;1944537,3162139;1946900,3161001;1913962,3162140;1868666,3172703;1800722,3187963;1764485,3191484;1712394,3190311;1676157,3191484;1638787,3192658;1639920,3187963;1647846,3176225;1996627,3116362;2233301,3023635;2295582,2989595;2330688,2970815;2366924,2950861;2434869,2908605;2489224,2865175;2591141,2783011;2619450,2759536;2646628,2734887;2687395,2696152;2704381,2666809;2728781,2643625;2728977,2642169;2705514,2664461;2688528,2693805;2647761,2732540;2620583,2757188;2592274,2780664;2490357,2862828;2436002,2906258;2368057,2948514;2331821,2968467;2296715,2987248;2234434,3021288;1997760,3114015;1648979,3173878;1622934,3173878;1619537,3164488;1592359,3163313;1567446,3173878;1494972,3175051;1441749,3172703;1415704,3170356;1389659,3165661;1405348,3148315;1402115,3149228;1343660,3138008;1340965,3138665;1228857,3117537;1184693,3108147;1146191,3101104;1099763,3078802;1042010,3056501;981993,3031851;992184,3023635;1034083,3031851;1052202,3048284;1114484,3067064;1237916,3099930;1268491,3105799;1301331,3111667;1337568,3119884;1377501,3128835;1380598,3128100;1417968,3133970;1419100,3131622;1473456,3133970;1482515,3135143;1566313,3135143;1627463,3137490;1699937,3131622;1708996,3131622;1712394,3141012;1783735,3131622;1831296,3119884;1858474,3115189;1875460,3112842;1912829,3103452;1943405,3096409;1973979,3088192;2030062,3078131;2037395,3075281;1978510,3085844;1947934,3094061;1917360,3101104;1879990,3110494;1863004,3112842;1835827,3117537;1762220,3124579;1712394,3129274;1703335,3129274;1630861,3135143;1569711,3132795;1485913,3132795;1476853,3131622;1441749,3116362;1422498,3129274;1422449,3129376;1438352,3118710;1473457,3133968;1419101,3131621;1419529,3131334;1383996,3125753;1342098,3116362;1305861,3108147;1273020,3102277;1242446,3096409;1119013,3063543;1056731,3044763;1038613,3028330;996713,3020113;934432,2987248;916313,2988422;851765,2954382;840441,2933254;842706,2932081;882341,2954382;921975,2976684;933299,2969642;886871,2937949;848369,2920343;795145,2888651;749849,2858133;678508,2826441;651330,2802966;656992,2800618;684169,2808834;627549,2747798;595842,2720802;566399,2693805;529030,2662113;474675,2599903;470945,2587821;459953,2576428;422584,2534172;418055,2513044;403333,2491916;401579,2489066;384081,2476656;350109,2426185;330859,2379234;328594,2379234;302549,2327588;277636,2275942;251590,2216080;227810,2155044;251590,2196126;275371,2247772;283298,2275942;286574,2280922;282542,2259190;272026,2239408;254908,2199511;234604,2164433;209691,2094007;188347,2021812;181338,2000767;150813,1874470;137313,1782786;137217,1785306;138350,1804086;144011,1847516;150806,1892119;139481,1853384;131555,1804086;122496,1804086;116833,1759483;108907,1731312;102113,1704316;82861,1683188;77200,1683188;71537,1653843;69272,1616283;73802,1563463;76067,1544683;79923,1531802;78049,1502427;80596,1458997;85126,1450195;85126,1444912;76067,1462519;68141,1450781;53419,1429654;50729,1412927;50022,1414394;45492,1461345;42095,1508296;38698,1544683;38698,1619803;39830,1658538;42095,1697272;31904,1733660;29639,1733660;22844,1663233;22844,1590460;28506,1534119;38693,1544677;29639,1532945;27374,1490690;29639,1426132;30771,1408526;34168,1379181;47757,1326362;54528,1291273;52287,1282931;44359,1329882;30771,1382703;27374,1412046;26241,1429654;23976,1494210;26241,1536466;20579,1592807;20579,1665581;27374,1736007;29639,1736007;44359,1802913;52287,1858079;69272,1914420;96026,2035576;98361,2058795;103246,2058795;128159,2121004;137218,2152697;120231,2125699;102113,2083444;100981,2095181;91129,2063526;83994,2064663;76067,2037667;48889,1973109;31904,1915595;30771,1867470;22844,1811129;17182,1754788;4726,1713706;12652,1495385;20579,1439044;13785,1408526;27374,1324014;30771,1304059;39830,1235981;63611,1186682;57948,1253588;63609,1242120;67008,1214706;68141,1184335;78332,1145600;94185,1086911;113437,1027049;114879,1025367;123629,977751;136085,943711;150807,915540;180249,856852;204029,804033;238001,735954;262914,706609;283298,665528;300284,639705;318403,630315;322932,623272;341051,585711;376155,543456;377111,561117;374550,568540;411259,529370;429377,504722;453159,481246;455208,483606;454292,482419;483734,451901;513177,423731;544884,388518;589047,354478;636608,318091;665045,297528;684169,279356;718142,258228;754378,238275;759176,235718;771507,223163;791748,207757;813972,196019;829694,192268;832514,190150;1140528,61035;1151957,58459;1183560,46950;1205359,42401;1216726,42301;1220930,41081;1479118,5868;1552441,5575;1630861,7041;1632321,8176;1670495,3521;1705599,9389;1740705,16432;1758816,20699;1739572,15258;1704466,8216;1669362,2348;16693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8" alt="&quot;&quot;" style="position:absolute;left:53907;top:5471;width:26481;height:25294;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2d050" stroked="f">
                <v:stroke joinstyle="miter"/>
                <v:formulas/>
                <v:path arrowok="t" o:connecttype="custom" o:connectlocs="1439700,2515682;1427324,2522132;1428065,2522440;1542603,2450203;1502589,2459425;1442568,2466802;1439710,2459425;1481629,2455736;1542603,2450203;1646686,2440549;1644243,2441217;1645495,2440981;899999,2426687;942394,2437292;960496,2438214;1010990,2462192;1033855,2466802;1035285,2467264;1040524,2462192;1060530,2467725;1080538,2472335;1119959,2481209;1120552,2480635;1166282,2488012;1188194,2491701;1210106,2493545;1254883,2495390;1315857,2494467;1318503,2494467;1324432,2491239;1337770,2487090;1351346,2486859;1360635,2488011;1363135,2494467;1384452,2494467;1377783,2503689;1373972,2508300;1361587,2513833;1338722,2513833;1309188,2511989;1245356,2510144;1197721,2506456;1155801,2500923;1113882,2494467;1050051,2485245;1000510,2469569;1001083,2469166;971929,2460347;946205,2449281;916672,2440059;886185,2429915;899999,2426687;1460813,2406917;1446257,2409067;1345589,2413987;1378736,2417926;1387310,2416082;1446378,2409627;1456099,2407798;1551260,2393555;1501819,2400859;1518784,2401327;1543198,2396947;1731736,2391422;1576669,2431394;1655141,2414469;737562,2372741;847124,2417926;886185,2429915;915719,2440059;945253,2449280;970976,2460346;965260,2464958;950016,2462191;895712,2442826;869036,2432681;842360,2421615;807110,2409627;776623,2396717;752806,2384728;737562,2372741;782340,2349687;834739,2375508;828070,2379196;767097,2350609;782340,2349687;588940,2286979;653724,2322022;667062,2336777;636575,2321099;613710,2307267;588940,2286979;702542,2263317;702551,2263579;705768,2267348;706122,2265769;2093870,2202783;2090410,2203062;2033248,2242715;1977037,2272225;1937023,2295278;1915112,2304500;1892247,2313722;1864618,2327555;1843658,2339543;1813171,2351531;1781732,2362597;1773157,2370896;1759819,2375508;1726475,2381041;1683603,2393951;1644542,2405939;1601670,2417927;1548318,2430838;1473054,2442826;1471149,2445592;1434961,2454349;1435899,2454814;1476086,2445089;1476865,2442826;1552130,2430838;1605481,2417927;1648353,2405939;1687414,2393951;1730286,2381041;1763631,2375508;1741058,2388617;1741718,2388418;1765537,2374585;1778875,2369975;1779763,2369736;1785543,2363519;1816983,2352453;1847470,2340465;1868429,2328477;1896057,2314644;1918922,2305423;1934602,2298825;1942741,2293434;1982755,2270380;2038964,2240871;460161,2190030;463778,2193033;465012,2193642;2100263,2165957;2099937,2166175;2099937,2166438;2101452,2166647;2101843,2166175;2120846,2152192;2115222,2155953;2114227,2156953;2118084,2154564;382371,2105742;418351,2146747;389823,2113611;2188302,2105715;2188217,2105744;2187587,2109923;2172343,2126522;2154241,2145887;2155333,2145643;2172343,2127444;2187587,2110845;2188302,2105715;475491,2084950;477377,2087172;477472,2086868;334567,2063814;359337,2079491;360553,2080877;371841,2083295;397445,2106233;432695,2133898;447939,2154186;456513,2164330;492715,2193840;482236,2202139;448521,2165878;446986,2166175;446986,2166175;478892,2200489;482236,2202139;492716,2193840;583223,2263002;565122,2268535;571791,2273146;545115,2274068;527966,2263002;511771,2251014;471757,2218738;434601,2186462;400303,2154186;384108,2138510;368864,2121911;374580,2114533;393635,2131132;414594,2146809;440317,2173552;442503,2175367;414594,2146809;394587,2131132;375533,2114533;354573,2089634;334567,2063814;2433386,1917189;2432903,1917390;2422496,1941562;2423384,1801660;2398136,1836960;2385750,1859092;2373366,1879380;2343831,1917189;2318108,1954998;2295243,1985430;2293336,1986558;2291776,1988795;2294290,1987274;2317155,1956843;2342879,1919033;2372412,1881225;2384798,1860937;2397183,1838805;2422906,1802840;2499480,1798459;2491502,1815751;2474353,1848949;2491502,1815751;2499480,1798459;2521988,1789008;2509603,1824972;2487691,1863703;2465778,1903357;2445771,1928255;2459109,1902434;2470542,1876614;2479116,1862782;2490548,1844338;2501029,1825895;2521988,1789008;2460322,1709960;2437197,1749354;2436771,1750301;2460062,1710623;2473004,1620736;2445210,1694240;2386743,1809919;2378183,1823019;2378129,1823128;2358121,1856326;2338115,1892291;2315250,1919956;2296196,1951310;2183776,2073958;2146620,2104390;2143055,2107013;2141516,2108520;2125980,2120780;2113275,2134821;2066592,2168942;2059277,2173414;2039409,2189092;2036539,2190896;2032294,2194762;1995139,2218739;1957983,2240871;1953731,2242957;1928573,2258774;1920773,2262582;1913206,2267613;1887483,2281446;1863449,2290569;1809880,2316723;1684207,2362093;1596632,2383889;1667407,2370896;1680745,2368129;1723616,2353375;1750292,2345076;1793165,2323865;1841752,2307266;1872882,2295450;1886530,2287901;1898914,2284213;1916064,2274991;1920570,2271959;1932260,2261159;1957983,2246404;1987248,2232519;1997997,2226115;2035153,2202139;2051349,2187384;2069451,2176318;2116133,2142198;2149478,2111766;2186633,2081335;2299053,1958686;2314525,1933229;2315250,1931021;2340020,1894134;2347642,1883068;2357776,1869463;2360980,1863703;2380986,1830505;2420048,1752120;2458156,1668203;2469351,1634083;2577244,1539100;2574387,1540944;2574387,1540944;2586243,1484446;2585901,1486078;2588677,1489303;2597252,1498524;2602968,1494836;2603112,1494128;2599157,1496680;2589630,1488380;2577752,1379691;2577086,1379727;2575881,1379792;2576292,1384175;2575340,1407230;2571529,1421062;2548664,1456105;2542948,1486537;2537232,1496680;2527704,1540944;2517224,1575987;2505792,1610107;2499123,1636850;2491502,1664515;2497580,1655363;2502934,1635927;2507697,1608262;2519130,1574142;2529610,1539100;2539137,1494836;2544853,1484691;2550570,1454260;2573435,1419218;2558191,1490224;2546759,1549243;2521035,1624861;2515946,1632523;2513770,1643997;2506745,1663593;2480069,1719845;2467683,1749354;2460062,1765032;2450535,1781631;2424812,1825895;2397183,1869236;2361933,1927333;2322871,1984508;2297149,2016783;2269520,2048137;2259993,2061047;2249513,2073958;2233317,2086868;2206828,2115257;2207593,2118222;2179965,2145887;2150430,2166175;2126613,2184618;2104050,2200578;2107559,2200296;2132329,2182774;2156148,2164330;2185681,2144043;2213310,2116378;2212357,2112689;2239033,2084102;2255230,2071192;2265709,2058281;2275236,2045371;2302865,2014017;2328588,1981741;2367649,1924566;2402899,1866470;2430528,1823128;2456251,1778864;2465778,1762265;2473400,1746588;2485785,1717079;2512461,1660826;2522940,1623018;2548664,1547400;2560097,1488381;2575340,1417373;2578777,1404901;2576292,1404463;2577244,1381409;2598204,1360199;2587110,1404942;2587111,1404942;2598205,1360200;2606779,1350977;2601063,1362966;2601063,1362966;2599752,1388094;2599157,1411840;2589630,1440216;2589630,1443458;2601063,1411840;2602968,1362965;2607410,1353650;2565812,1311324;2559569,1325608;2557238,1346367;2554232,1336669;2553133,1338038;2556286,1348211;2554380,1362966;2558191,1374954;2561145,1374795;2559143,1368498;2561049,1353743;2565812,1311324;2645841,1286425;2647746,1287347;2646793,1326078;2647746,1352822;2644887,1401696;2642030,1429361;2633455,1469937;2630597,1504057;2616306,1566765;2602968,1621172;2579151,1631317;2581056,1625784;2584867,1587053;2599157,1546477;2610590,1540022;2610590,1540021;2622975,1469937;2629644,1436739;2635360,1402619;2640124,1370342;2642030,1339911;2642982,1314091;2644887,1300257;2645841,1286425;134181,858847;134655,859076;134700,858948;191660,726669;170701,764478;153552,778311;153511,779194;151852,814497;151899,814412;153552,779232;170701,765399;191660,727591;192374,728052;192731,727361;203092,646440;189754,655662;169747,696237;174324,699782;174473,699159;170701,696237;190707,655662;202518,647496;276451,593877;275248,594809;270139,613819;266924,623386;179274,778311;166889,816119;155456,854850;130686,936001;114490,991331;106869,1032829;103058,1054039;100199,1075249;91625,1132424;88767,1167466;93531,1204353;95763,1184254;95436,1177609;99247,1138878;107821,1081704;114621,1073805;124496,1009837;124017,998709;133429,972592;139030,950663;137355,954445;131639,952600;117348,992254;118301,1014386;111632,1056806;110679,1064183;101152,1075249;104010,1054039;107821,1032829;115442,991331;131639,936001;156409,854850;167842,816119;180227,778311;267876,623386;276451,593877;293601,501660;293600,501660;298363,505349;298363,505348;465271,370368;465088,370510;464533,371117;456751,379011;454783,381782;453499,383187;447939,391000;389824,457396;373627,475839;357432,495204;285845,571790;358384,494283;374579,474917;390776,456473;448891,390077;454783,381782;464533,371117;489456,306779;481233,309552;475118,311749;473662,313537;463182,322758;436506,339357;418405,358723;401256,378088;389824,388233;389435,387762;378629,400337;360289,422353;330756,453707;335519,459239;335610,459162;331708,454629;361242,423275;390776,388233;402209,378089;419357,358723;437458,339358;464134,322759;474614,313537;486047,309388;489656,308304;1869382,140170;1917969,161379;1938929,177978;1892247,155846;1869382,140170;1711232,72851;1749340,81150;1802692,106971;1711232,72851;1137701,66742;1117694,69162;1074822,74695;1032902,83917;1014801,89450;993842,94983;947978,103704;939537,106972;881422,126337;824259,148469;784246,165990;757570,176134;691832,205643;660393,225009;629907,244374;581318,279417;535588,314459;491821,351416;495574,355957;504863,349790;512769,344086;541304,319992;587034,284950;635622,249907;666109,230541;697549,211176;763285,181667;789009,168756;829023,151235;886185,129103;944300,109738;968712,105096;980505,101196;1141016,67678;1478412,46915;1498777,48874;1526406,58096;1505446,55330;1461622,47030;1478412,46915;1589285,39653;1628345,42419;1675981,60862;1616913,50719;1589285,39653;1270604,39422;1160566,45186;1084349,55329;1048146,64551;1016706,75617;972881,81150;807110,142936;747089,168756;728987,175211;712792,183511;682305,199188;634670,223164;598467,250829;493669,330136;471768,348569;450342,367505;450796,367945;285978,555145;252633,599409;237389,626152;222146,651050;193565,702692;162475,750112;162126,751567;151645,779232;144024,792143;142118,793987;133663,821191;131639,837330;129734,860383;116396,898193;104010,936001;90672,991331;83050,1042051;78287,1092770;84956,1057727;85574,1054836;86861,1041128;94483,990410;96869,991180;97076,990323;94484,989487;107822,934157;120206,896347;133483,858712;132592,858539;134498,835485;144977,792143;152599,779232;152855,778559;163079,751567;194518,703615;223099,651973;238342,627075;253586,600332;286931,556067;451749,368868;495574,330137;600372,250830;636575,223165;684211,199189;714697,183511;730894,175212;748995,168756;809016,142936;974788,81151;1018612,75618;1050051,64552;1086254,55330;1162471,45186;1272509,39768;1360955,42641;1404459,0;1449236,2766;1494966,7377;1525453,14755;1545460,23976;1570231,19365;1607386,27665;1630251,34120;1629299,35042;1628345,41497;1589285,38731;1575947,35042;1562609,32275;1536885,26742;1511163,21209;1484487,17521;1454953,17521;1431135,17521;1393980,17521;1392235,16981;1375878,24898;1381594,34120;1438757,45186;1413319,45616;1413748,45648;1440662,45186;1463527,47953;1507352,56252;1528311,59019;1563562,66396;1599765,73774;1635015,82073;1670266,92217;1687414,96827;1704563,102360;1704784,102556;1717082,104608;1746884,115328;1751047,121433;1752199,121726;1778875,131870;1801740,141091;1824605,151236;1841753,160457;1853186,165990;1865571,172445;1907490,195500;1960842,228698;1988471,247141;1989270,247694;2003390,255997;2541042,1234784;2540639,1242501;2551522,1244006;2562001,1251383;2566765,1276281;2584866,1305791;2592489,1306461;2592489,1299336;2600233,1278512;2600109,1274438;2607731,1249539;2618211,1249539;2634407,1239395;2636312,1279971;2631549,1299336;2625833,1317779;2622974,1348211;2622022,1363888;2620117,1379565;2616054,1382187;2616306,1383253;2620198,1380741;2622022,1365732;2622974,1350056;2625833,1319624;2631549,1301180;2636312,1281815;2643934,1287348;2642982,1301180;2641076,1315013;2640123,1340834;2638218,1371265;2633455,1403541;2627739,1437661;2621069,1470859;2608684,1540944;2597252,1547400;2582961,1587975;2579150,1626706;2577244,1632239;2561049,1674659;2556285,1678348;2536278,1723534;2557238,1678348;2562001,1674659;2531514,1758576;2515319,1766876;2511960,1773379;2512461,1774252;2516272,1766875;2532468,1758576;2521035,1789930;2500075,1826817;2489596,1845260;2478164,1863703;2469589,1877535;2457204,1904279;2443866,1930099;2422906,1957765;2401947,1983585;2402820,1981845;2379081,2013095;2327634,2067503;2317505,2082587;2327634,2068425;2379081,2014016;2340020,2071191;2319894,2091594;2303736,2103091;2302864,2104390;2292763,2111912;2292385,2114533;2247607,2158797;2199971,2201217;2197768,2202764;2181870,2222427;2143762,2250092;2108144,2275948;2108017,2276098;2143762,2251014;2181870,2223349;2150430,2253780;2124827,2269919;2107115,2277159;2106606,2277758;2087552,2289745;2080371,2292966;2062306,2307152;2044680,2319255;2018004,2335854;2009430,2336777;1999899,2340877;1998418,2341965;2010383,2337698;2018957,2336777;1984660,2361675;1962747,2372742;1940835,2382885;1925358,2385132;1922733,2386574;1850327,2417005;1846636,2417817;1824605,2431759;1836989,2435448;1791259,2454814;1795070,2441904;1779827,2447437;1765537,2452047;1736002,2461269;1732056,2456685;1717900,2459425;1700751,2463113;1665502,2471413;1664339,2471936;1697894,2464035;1715043,2460346;1729333,2457580;1735049,2462191;1764583,2452969;1778874,2448359;1794117,2442826;1790306,2455736;1750292,2474179;1748331,2473648;1720759,2484323;1697894,2490778;1663596,2499077;1649425,2497925;1619785,2503508;1618818,2505533;1539744,2520288;1521642,2515676;1506399,2515676;1479723,2523976;1455906,2525821;1432087,2526742;1429500,2525670;1407794,2529394;1381594,2524898;1382547,2523976;1387310,2517521;1365399,2514755;1375878,2509222;1407318,2508299;1437805,2507377;1481628,2508299;1512115,2505533;1569277,2493544;1607386,2485245;1635967,2484323;1637956,2483429;1610245,2484324;1572136,2492623;1514974,2504611;1484487,2507377;1440662,2506456;1410175,2507377;1378736,2508300;1379689,2504611;1386357,2495390;1679792,2448359;1878909,2375508;1931307,2348764;1960842,2334010;1991328,2318333;2048491,2285135;2094221,2251014;2179965,2186462;2203782,2168019;2226647,2148654;2260945,2118222;2275236,2095168;2295763,2076954;2295928,2075810;2276189,2093324;2261898,2116378;2227600,2146810;2204735,2166175;2180918,2184618;2095174,2249170;2049444,2283291;1992282,2316489;1961795,2332165;1932260,2346920;1879862,2373663;1680745,2446514;1387310,2493545;1365399,2493545;1362540,2486168;1339675,2485245;1318715,2493545;1257742,2494467;1212965,2492623;1191052,2490778;1169140,2487090;1182339,2473462;1179620,2474179;1130441,2465364;1128173,2465880;1033856,2449281;996699,2441904;964307,2436371;925247,2418849;876658,2401328;826165,2381962;834739,2375508;869990,2381962;885233,2394873;937631,2409627;1041477,2435448;1067200,2440059;1094829,2444670;1125316,2451126;1158912,2458157;1161518,2457580;1192958,2462192;1193910,2460347;1239640,2462192;1247262,2463113;1317762,2463113;1369208,2464958;1430182,2460347;1437804,2460347;1440662,2467725;1500682,2460347;1540696,2451126;1563561,2447437;1577852,2445592;1609291,2438215;1635015,2432682;1660738,2426226;1707921,2418322;1714090,2416083;1664549,2424382;1638826,2430838;1613103,2436371;1581663,2443748;1567373,2445592;1544508,2449281;1482581,2454814;1440662,2458503;1433040,2458503;1372067,2463113;1320621,2461269;1250120,2461269;1242499,2460347;1212965,2448359;1196768,2458503;1196727,2458582;1210106,2450203;1239641,2462191;1193911,2460346;1194271,2460121;1164376,2455736;1129127,2448359;1098640,2441904;1071011,2437292;1045288,2432682;941442,2406861;889044,2392107;873800,2379196;838550,2372741;786151,2346920;770908,2347843;716603,2321099;707076,2304500;708981,2303578;742326,2321099;775671,2338621;785198,2333088;746137,2308189;713745,2294357;668967,2269458;630859,2245481;570839,2220583;547974,2202140;552737,2200296;575602,2206750;527966,2158797;501290,2137588;476520,2116378;445081,2091480;399351,2042604;396213,2033112;386965,2024161;355526,1990963;351715,1974364;339330,1957765;337854,1955525;323133,1945776;294552,1906123;278356,1869236;276451,1869236;254539,1828661;233579,1788085;211667,1741055;191660,1693102;211667,1725378;231674,1765953;238342,1788085;241098,1791998;237706,1774925;228858,1759383;214457,1728036;197375,1700479;176416,1645149;158461,1588434;152563,1571895;126881,1472671;115523,1400639;115442,1402619;116396,1417373;121159,1451494;126875,1486537;117348,1456105;110679,1417373;103058,1417373;98294,1382331;91625,1360199;85909,1338990;69712,1322391;64949,1322391;60185,1299336;58280,1269826;62091,1228329;63996,1213575;67241,1203454;65663,1180376;67807,1146256;71618,1139340;71618,1135190;63996,1149023;57328,1139801;44942,1123202;42679,1110061;42084,1111213;38273,1148100;35415,1184987;32557,1213575;32557,1272592;33509,1303024;35415,1333456;26841,1362043;24935,1362043;19219,1306713;19219,1249539;23982,1205275;32553,1213570;24935,1204353;23030,1171155;24935,1120435;25888,1106603;28746,1083548;40179,1042051;45875,1014484;43990,1007930;37320,1044817;25888,1086315;23030,1109369;22077,1123202;20171,1173921;22077,1207119;17314,1251383;17314,1308557;23030,1363888;24935,1363888;37320,1416452;43990,1459793;58280,1504057;80788,1599243;82752,1617485;86862,1617485;107822,1666359;115443,1691258;101152,1670048;85909,1636850;84957,1646071;76668,1621201;70666,1622095;63996,1600886;41131,1550166;26841,1504980;25888,1467171;19219,1422906;14455,1378642;3976,1346367;10644,1174843;17314,1130579;11598,1106603;23030,1040207;25888,1024529;33509,971044;53517,932312;48753,984877;53515,975867;56374,954329;57328,930468;65902,900036;79239,853928;95436,806897;96649,805576;104011,768166;114490,741423;126876,719291;151646,673182;171653,631685;200234,578200;221194,555145;238342,522869;252634,502582;267877,495204;271688,489671;286931,460162;316465,426964;317269,440839;315114,446672;345998,415898;361242,396533;381249,378089;382972,379943;382202,379011;406973,355035;431743,332903;458419,305237;495574,278494;535588,249907;559512,233752;575602,219475;604183,202876;634670,187200;638706,185191;649080,175327;666110,163223;684807,154002;698034,151055;700406,149390;959543,47952;969157,45928;995746,36886;1014086,33312;1023649,33234;1027186,32275;1244404,4610;1306092,4380;1372067,5532;1373295,6424;1405412,2766;1434946,7376;1464480,12909;1479718,16262;1463527,11988;1433993,6455;1404459,1844;140445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14:paraId="6974B71E" w14:textId="77777777" w:rsidR="00EF3734" w:rsidRDefault="00EF3734" w:rsidP="00EF3734">
                      <w:pPr>
                        <w:jc w:val="center"/>
                      </w:pPr>
                    </w:p>
                  </w:txbxContent>
                </v:textbox>
              </v:shape>
              <v:shape id="Freihandform: Form 10" o:spid="_x0000_s1029" alt="&quot;&quot;" style="position:absolute;left:54710;top:26283;width:7916;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b050"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0" alt="&quot;&quot;" style="position:absolute;left:66246;top:102443;width:25765;height:2637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f3" stroked="f">
                <v:stroke joinstyle="miter"/>
                <v:path arrowok="t" o:connecttype="custom" o:connectlocs="1400782,2622908;1388741,2629633;1389462,2629954;1500903,2554638;1461971,2564253;1403572,2571945;1400791,2564253;1441578,2560407;1500903,2554638;1602173,2544573;1599795,2545270;1601014,2545023;875670,2530120;916919,2541178;934532,2542139;983660,2567138;1005907,2571945;1007299,2572426;1012396,2567138;1031862,2572907;1051329,2577714;1089685,2586966;1090261,2586367;1134755,2594059;1156074,2597905;1177395,2599828;1220961,2601751;1280286,2600789;1282861,2600789;1288629,2597424;1301607,2593097;1314816,2592857;1323854,2594058;1326287,2600789;1347027,2600789;1340539,2610404;1336831,2615212;1324780,2620980;1302533,2620980;1273798,2619058;1211691,2617135;1165344,2613289;1124558,2607520;1083772,2600789;1021666,2591174;973464,2574830;974022,2574410;945656,2565215;920627,2553677;891892,2544063;862230,2533486;875670,2530120;1421325,2509507;1407162,2511749;1309215,2516879;1341465,2520986;1349808,2519063;1407280,2512333;1416737,2510426;1509326,2495576;1461221,2503191;1477728,2503680;1501482,2499113;1684924,2493352;1534049,2535027;1610399,2517381;717624,2473874;824224,2520986;862230,2533486;890965,2544061;919701,2553676;944728,2565214;939166,2570022;924335,2567137;871499,2546946;845544,2536370;819590,2524832;785292,2512333;755629,2498873;732456,2486373;717624,2473874;761192,2449838;812174,2476759;805686,2480605;746361,2450799;761192,2449838;573019,2384458;636052,2420994;649030,2436377;619367,2420032;597120,2405610;573019,2384458;683550,2359786;683559,2360060;686690,2363991;687034,2362343;2037268,2296672;2033902,2296963;1978284,2338307;1923594,2369074;1884661,2393110;1863342,2402725;1841095,2412340;1814213,2426763;1793820,2439261;1764157,2451761;1733568,2463299;1725225,2471951;1712248,2476759;1679805,2482528;1638091,2495989;1600086,2508487;1558373,2520987;1506463,2534448;1433234,2546946;1431381,2549831;1396172,2558962;1397084,2559446;1436184,2549306;1436942,2546946;1510172,2534448;1562082,2520987;1603794,2508487;1641800,2495989;1683513,2482528;1715956,2476759;1693994,2490428;1694636,2490220;1717810,2475797;1730788,2470990;1731652,2470742;1737276,2464260;1767866,2452722;1797529,2440223;1817922,2427724;1844803,2413302;1867050,2403687;1882305,2396808;1890224,2391187;1929156,2367151;1983846,2336384;447722,2283376;451241,2286507;452443,2287142;2043490,2258277;2043171,2258504;2043171,2258779;2044645,2258997;2045025,2258504;2063516,2243925;2058043,2247846;2057075,2248889;2060828,2246398;372035,2195496;407044,2238251;379285,2203699;2129147,2195468;2129064,2195498;2128451,2199855;2113620,2217161;2096007,2237352;2097069,2237098;2113620,2218122;2128451,2200815;2129147,2195468;462637,2173816;464473,2176135;464565,2175817;325523,2151780;349623,2168125;350807,2169571;361789,2172091;386701,2196008;420999,2224852;435830,2246004;444172,2256581;479396,2287348;469200,2296001;436396,2258194;434903,2258504;465947,2294281;469200,2296001;479397,2287348;567458,2359458;549846,2365227;556334,2370035;530379,2370996;513694,2359458;497936,2346960;459004,2313308;422852,2279656;389482,2246004;373724,2229660;358893,2212353;364455,2204661;382994,2221968;403387,2238312;428414,2266196;430542,2268088;403387,2238312;383920,2221968;365381,2204661;344988,2178701;325523,2151780;2367606,1998906;2367136,1999115;2357012,2024318;2357874,1878452;2333309,1915257;2321258,1938332;2309208,1959485;2280472,1998906;2255445,2038326;2233198,2070055;2231343,2071231;2229825,2073564;2232270,2071978;2254517,2040250;2279546,2000829;2308281,1961409;2320332,1940256;2332382,1917181;2357410,1879683;2453813,1865261;2441762,1902758;2420443,1943140;2399122,1984484;2379657,2010443;2392634,1983522;2403758,1956601;2412100,1942179;2423223,1922950;2433420,1903720;2453813,1865261;2393814,1782844;2371314,1823917;2370900,1824905;2393561,1783535;2406154,1689817;2379111,1766454;2322225,1887064;2313896,1900722;2313843,1900835;2294376,1935448;2274910,1972946;2252663,2001791;2234124,2034481;2124744,2162356;2088592,2194086;2085123,2196821;2083628,2198392;2068510,2211174;2056149,2225814;2010727,2261389;2003611,2266052;1984279,2282398;1981488,2284279;1977357,2288310;1941206,2313309;1905054,2336384;1900917,2338559;1876439,2355050;1868851,2359020;1861488,2364266;1836460,2378689;1813075,2388202;1760956,2415469;1638679,2462773;1553471,2485498;1622333,2471951;1635311,2469066;1677023,2453683;1702978,2445030;1744692,2422916;1791966,2405609;1822254,2393289;1835533,2385419;1847582,2381574;1864268,2371958;1868653,2368797;1880027,2357536;1905054,2342153;1933528,2327676;1943987,2320999;1980138,2296001;1995896,2280617;2013509,2269080;2058929,2233506;2091373,2201776;2127524,2170048;2236905,2042172;2251958,2015629;2252663,2013327;2276764,1974868;2284180,1963331;2294040,1949145;2297157,1943140;2316623,1908527;2354629,1826801;2391707,1739308;2402599,1703732;2507576,1604701;2504795,1606624;2504795,1606624;2516332,1547718;2515999,1549419;2518699,1552781;2527042,1562396;2532604,1558550;2532744,1557812;2528896,1560473;2519627,1551819;2508069,1438498;2507422,1438535;2506249,1438603;2506649,1443173;2505723,1467211;2502015,1481632;2479768,1518168;2474206,1549897;2468645,1560473;2459375,1606624;2449178,1643160;2438055,1678735;2431566,1706617;2424151,1735462;2430065,1725921;2435274,1705655;2439909,1676811;2451032,1641237;2461229,1604701;2470499,1558550;2476060,1547974;2481622,1516245;2503869,1479709;2489038,1553742;2477914,1615277;2452886,1694118;2447935,1702106;2445819,1714069;2438982,1734501;2413027,1793150;2400976,1823917;2393561,1840263;2384291,1857569;2359264,1903720;2332382,1948909;2298085,2009482;2260079,2069094;2235052,2102745;2208170,2135435;2198900,2148896;2188704,2162356;2172945,2175817;2147172,2205415;2147917,2208507;2121036,2237352;2092300,2258504;2069126,2277733;2047173,2294374;2050587,2294079;2074688,2275811;2097862,2256581;2126597,2235429;2153480,2206584;2152552,2202738;2178507,2172933;2194266,2159473;2204462,2146012;2213731,2132551;2240614,2099861;2265641,2066209;2303647,2006598;2337943,1946025;2364826,1900835;2389853,1854685;2399122,1837378;2406538,1821033;2418589,1790266;2444544,1731616;2454740,1692196;2479768,1613355;2490892,1551820;2505723,1477786;2509067,1464782;2506649,1464326;2507576,1440289;2527969,1418175;2517175,1464825;2517176,1464825;2527970,1418176;2536312,1408560;2530750,1421060;2529476,1447259;2528896,1472018;2519627,1501603;2519627,1504982;2530750,1472018;2532604,1421059;2536926,1411347;2496452,1367216;2490379,1382108;2488110,1403753;2485186,1393642;2484116,1395069;2487184,1405676;2485330,1421060;2489038,1433559;2491911,1433393;2489964,1426828;2491818,1411444;2496452,1367216;2574318,1341257;2576172,1342218;2575244,1382600;2576172,1410483;2573390,1461441;2570610,1490285;2562267,1532590;2559486,1568165;2545582,1633545;2532604,1690272;2509431,1700849;2511285,1695080;2514992,1654698;2528896,1612393;2540020,1605663;2540020,1605662;2552071,1532590;2558559,1497977;2564121,1462403;2568756,1428751;2570610,1397022;2571536,1370101;2573390,1355679;2574318,1341257;130553,895454;131015,895693;131058,895559;186479,757642;166086,797062;149401,811485;149361,812405;147748,849213;147794,849125;149401,812446;166086,798023;186479,758603;187174,759084;187521,758363;197602,673993;184624,683608;165159,725913;169612,729609;169757,728959;166086,725913;185552,683608;197043,675095;268978,619190;267807,620162;262837,639982;259708,649957;174428,811485;162377,850905;151254,891287;127153,975896;111395,1033585;103980,1076852;100272,1098965;97490,1121080;89148,1180691;86367,1217227;91002,1255686;93174,1234731;92856,1227803;96564,1187421;104906,1127810;111523,1119574;121131,1052879;120665,1041277;129822,1014046;135271,991183;133642,995126;128080,993203;114176,1034547;115103,1057622;108614,1101850;107687,1109542;98418,1121080;101198,1098965;104906,1076852;112322,1033585;128080,975896;152181,891287;163305,850905;175355,811485;260635,649957;268978,619190;285664,523042;285663,523042;290297,526888;290297,526887;452694,386155;452516,386302;451975,386937;444405,395166;442490,398054;441240,399519;435830,407665;379286,476892;363527,496121;347770,516312;278089,596196;348696,515351;364454,495159;380212,475930;436756,406703;442490,398054;451975,386937;476225,319855;468224,322746;462274,325037;460858,326900;450661,336515;424706,353822;407095,374013;390410,394204;379286,404780;378908,404290;368394,417400;350550,440355;321815,473046;326449,478813;326538,478733;322741,474007;351476,441316;380212,404780;391336,394205;408021,374013;425633,353823;451588,336516;461785,326901;472908,322575;476419,321445;1818848,146144;1866122,168258;1886515,185564;1841095,162489;1818848,146144;1664973,75956;1702052,84609;1753961,111530;1664973,75956;1106947,69587;1087480,72110;1045767,77879;1004981,87494;987369,93263;966976,99031;922352,108124;914139,111531;857595,131722;801978,154797;763046,173065;737091,183641;673131,214408;642542,234600;612879,254790;565604,291326;521110,327862;478526,366394;482178,371129;491216,364699;498909,358752;526672,333631;571165,297095;618440,260559;648102,240368;678692,220177;742652,189410;767680,175949;806612,157681;862230,134605;918773,114415;942526,109576;954000,105509;1110172,70563;1438449,48915;1458262,50958;1485144,60572;1464751,57688;1422111,49035;1438449,48915;1546323,41343;1584328,44227;1630676,63456;1573204,52881;1546323,41343;1236257,41103;1129193,47112;1055036,57687;1019812,67302;989222,78840;946582,84609;785292,149028;726894,175949;709281,182679;693524,191333;663861,207678;617513,232676;582289,261520;480324,344207;459015,363426;438168,383170;438610,383628;278247,578807;245803,624958;230972,652841;216141,678800;188332,732643;158083,782085;157743,783602;147546,812446;140130,825906;138277,827829;130050,856193;128080,873019;126227,897056;113249,936477;101198,975896;88221,1033585;80805,1086467;76171,1139347;82659,1102811;83261,1099796;84513,1085505;91929,1032624;94251,1033428;94452,1032534;91930,1031662;104907,973974;116957,934553;129875,895313;129008,895133;130862,871096;141058,825906;148474,812446;148723,811743;158671,783602;189260,733605;217068,679762;231900,653803;246731,625920;279175,579769;439538,384590;482178,344208;584143,261521;619367,232677;665715,207679;695378,191333;711136,182680;728748,175949;787147,149028;948437,84610;991077,78841;1021666,67303;1056890,57688;1131047,47112;1238110,41463;1324165,44458;1366494,0;1410060,2884;1454554,7692;1484217,15384;1503683,24998;1527784,20190;1563935,28844;1586182,35574;1585255,36536;1584328,43266;1546323,40382;1533346,36536;1520368,33651;1495340,27882;1470313,22113;1444358,18268;1415623,18268;1392448,18268;1356298,18268;1354599,17705;1338685,25959;1344247,35574;1399864,47112;1375114,47560;1375532,47593;1401718,47112;1423965,49997;1466605,58649;1486998,61534;1521296,69226;1556520,76918;1590817,85571;1625115,96147;1641800,100954;1658485,106723;1658700,106927;1670666,109067;1699661,120243;1703712,126609;1704833,126915;1730788,137490;1753035,147105;1775282,157682;1791967,167297;1803090,173065;1815140,179795;1855926,203833;1907836,238446;1934718,257675;1935497,258252;1949234,266908;2472352,1287414;2471961,1295460;2482549,1297029;2492745,1304721;2497380,1330680;2514991,1361447;2522408,1362147;2522408,1354718;2529943,1333006;2529823,1328758;2537238,1302798;2547435,1302798;2563193,1292222;2565047,1334527;2560413,1354718;2554851,1373947;2552070,1405676;2551143,1422021;2549289,1438366;2545337,1441100;2545582,1442211;2549368,1439593;2551143,1423944;2552070,1407599;2554851,1375870;2560413,1356641;2565047,1336450;2572463,1342219;2571536,1356641;2569682,1371063;2568755,1397984;2566901,1429713;2562267,1463365;2556705,1498939;2550216,1533552;2538166,1606624;2527042,1613355;2513138,1655660;2509430,1696042;2507576,1701811;2491818,1746038;2487183,1749884;2467717,1796996;2488110,1749884;2492745,1746038;2463082,1833532;2447324,1842186;2444056,1848966;2444544,1849877;2448252,1842185;2464009,1833532;2452886,1866222;2432493,1904681;2422297,1923911;2411173,1943140;2402830,1957562;2390780,1985445;2377803,2012366;2357410,2041211;2337017,2068132;2337867,2066317;2314769,2098899;2264713,2155627;2254859,2171353;2264713,2156588;2314769,2099860;2276764,2159472;2257182,2180745;2241462,2192731;2240613,2194086;2230784,2201928;2230417,2204661;2186849,2250812;2140501,2295040;2138358,2296653;2122890,2317153;2085811,2345998;2051157,2372956;2051033,2373113;2085811,2346960;2122890,2318115;2092300,2349844;2067388,2366670;2050155,2374219;2049660,2374843;2031120,2387342;2024135,2390700;2006557,2405490;1989408,2418109;1963453,2435415;1955111,2436377;1945839,2440652;1944397,2441788;1956038,2437338;1964381,2436377;1931010,2462337;1909690,2473875;1888370,2484451;1873311,2486794;1870758,2488297;1800309,2520025;1796717,2520872;1775282,2535409;1787332,2539255;1742838,2559446;1746546,2545985;1731714,2551754;1717810,2556561;1689074,2566176;1685235,2561396;1671462,2564253;1654776,2568099;1620480,2576753;1619349,2577298;1651996,2569060;1668681,2565214;1682585,2562330;1688147,2567137;1716883,2557522;1730787,2552715;1745618,2546946;1741910,2560407;1702978,2579637;1701070,2579082;1674243,2590212;1651996,2596943;1618626,2605596;1604838,2604395;1575998,2610215;1575058,2612327;1498121,2627710;1480509,2622902;1465677,2622902;1439723,2631556;1416549,2633479;1393375,2634440;1390857,2633322;1369738,2637205;1344247,2632517;1345174,2631556;1349808,2624825;1328489,2621941;1338685,2616173;1369275,2615211;1398938,2614250;1441577,2615211;1471239,2612327;1526856,2599827;1563935,2591174;1591743,2590212;1593678,2589281;1566716,2590213;1529638,2598866;1474020,2611366;1444358,2614250;1401718,2613289;1372055,2614250;1341465,2615212;1342393,2611366;1348881,2601751;1634383,2552715;1828118,2476759;1879100,2448876;1907836,2433492;1937498,2417148;1993116,2382535;2037610,2346960;2121036,2279656;2144209,2260427;2166456,2240236;2199826,2208507;2213731,2184471;2233704,2165481;2233864,2164288;2214659,2182548;2200754,2206584;2167384,2238313;2145137,2258504;2121963,2277733;2038537,2345037;1994043,2380612;1938426,2415225;1908763,2431569;1880027,2446953;1829045,2474836;1635311,2550792;1349808,2599828;1328489,2599828;1325708,2592136;1303461,2591174;1283068,2599828;1223742,2600789;1180176,2598866;1158855,2596943;1137536,2593097;1150379,2578889;1147732,2579637;1099883,2570446;1097676,2570984;1005908,2553677;969756,2545985;938240,2540217;900235,2521948;852960,2503681;803832,2483489;812174,2476759;846472,2483489;861303,2496950;912285,2512333;1013324,2539255;1038351,2544063;1065233,2548869;1094896,2555600;1127584,2562932;1130119,2562330;1160709,2567138;1161636,2565215;1206130,2567138;1213545,2568099;1282140,2568099;1332196,2570022;1391521,2565215;1398937,2565215;1401718,2572907;1460116,2565215;1499048,2555600;1521295,2551754;1535200,2549831;1565789,2542140;1590817,2536371;1615844,2529640;1661752,2521399;1667755,2519064;1619553,2527717;1594525,2534448;1569497,2540217;1538907,2547908;1525004,2549831;1502757,2553677;1442504,2559446;1401718,2563292;1394302,2563292;1334977,2568099;1284921,2566176;1216327,2566176;1208911,2565215;1180176,2552715;1164417,2563292;1164377,2563375;1177395,2554638;1206131,2567137;1161637,2565214;1161987,2564979;1132901,2560407;1098604,2552715;1068941,2545985;1042059,2541178;1017032,2536371;915993,2509449;865011,2494066;850180,2480605;815882,2473874;764900,2446953;750068,2447915;697231,2420032;687962,2402725;689816,2401764;722260,2420032;754703,2438300;763972,2432531;725968,2406571;694451,2392149;650884,2366189;613805,2341191;555408,2315231;533161,2296002;537795,2294079;560042,2300809;513694,2250812;487739,2228699;463639,2206584;433049,2180625;388556,2129666;385503,2119770;376505,2110437;345916,2075824;342208,2058517;330157,2041211;328721,2038876;314398,2028711;286589,1987368;270832,1948909;268978,1948909;247658,1906604;227265,1864299;205945,1815265;186479,1765268;205945,1798919;225411,1841224;231900,1864299;234582,1868378;231281,1850577;222673,1834373;208661,1801692;192040,1772959;171647,1715270;154175,1656133;148438,1638894;123451,1535441;112401,1460339;112322,1462403;113249,1477786;117883,1513361;123445,1549897;114176,1518168;107687,1477786;100272,1477786;95637,1441250;89148,1418175;83587,1396062;67828,1378755;63194,1378755;58558,1354718;56704,1323950;60412,1280685;62266,1265301;65423,1254749;63888,1230688;65974,1195113;69682,1187902;69682,1183575;62266,1197998;55778,1188383;43727,1171076;41526,1157376;40947,1158577;37239,1197036;34457,1235495;31677,1265301;31677,1326834;32604,1358563;34457,1390292;26115,1420098;24261,1420098;18700,1362409;18700,1302798;23334,1256647;31673,1265296;24261,1255686;22408,1221073;24261,1168191;25188,1153770;27969,1129732;39093,1086467;44635,1057724;42801,1050892;36311,1089351;25188,1132617;22408,1156654;21480,1171076;19626,1223957;21480,1258570;16846,1304721;16846,1364332;22408,1422021;24261,1422021;36311,1476825;42801,1522014;56704,1568165;78604,1667407;80515,1686427;84514,1686427;104907,1737385;112323,1763345;98418,1741230;83587,1706617;82660,1716232;74595,1690302;68755,1691234;62266,1669120;40019,1616239;26115,1569127;25188,1529706;18700,1483555;14064,1437404;3868,1403753;10357,1224919;16846,1178768;11284,1153770;22408,1084544;25188,1068198;32604,1012433;52070,972051;47435,1026855;52068,1017461;54850,995006;55778,970128;64120,938398;77097,890325;92856,841290;94037,839912;101199,800908;111395,773025;123446,749949;147547,701876;167013,658610;194821,602844;215214,578807;231900,545156;245804,524003;260636,516312;264343,510543;279175,479775;307910,445162;308692,459629;306596,465710;336645,433625;351476,413434;370943,394205;372621,396138;371870,395166;395971,370167;420072,347092;446027,318248;482178,290364;521110,260559;544387,243715;560042,228830;587851,211523;617513,195179;621440,193084;631534,182800;648103,170181;666295,160566;679164,157493;681473,155758;933605,49996;942960,47886;968829,38458;986673,34732;995978,34650;999419,33651;1210765,4807;1270785,4567;1334977,5768;1336172,6698;1367421,2884;1396156,7691;1424892,13460;1439718,16955;1423965,12499;1395229,6730;1366494,1923;13664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31" alt="&quot;&quot;" style="position:absolute;left:62932;top:112587;width:12907;height:1206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fb954" stroked="f">
                <v:fill opacity="20303f"/>
                <v:stroke joinstyle="miter"/>
                <v:path arrowok="t" o:connecttype="custom" o:connectlocs="701685,1199890;695653,1202966;696014,1203113;751838,1168659;732336,1173057;703082,1176576;701690,1173057;722120,1171298;751838,1168659;802566,1164054;801376,1164373;801986,1164260;438644,1157443;459307,1162501;468129,1162941;492739,1174377;503883,1176576;504580,1176796;507133,1174377;516884,1177016;526635,1179215;545848,1183448;546137,1183174;568426,1186693;579105,1188452;589785,1189332;611608,1190211;641326,1189771;642616,1189771;645505,1188232;652006,1186252;658622,1186143;663150,1186692;664368,1189771;674758,1189771;671508,1194170;669650,1196369;663614,1199008;652470,1199008;638076,1198128;606965,1197249;583748,1195489;563318,1192850;542887,1189771;511777,1185373;487631,1177896;487911,1177704;473701,1173497;461164,1168219;446770,1163821;431911,1158982;438644,1157443;711975,1148013;704881,1149038;655817,1151385;671972,1153264;676151,1152384;704940,1149306;709677,1148433;756057,1141640;731960,1145123;740229,1145347;752128,1143258;844018,1140623;768441,1159687;806687,1151615;359475,1131712;412873,1153264;431911,1158982;446305,1163820;460700,1168219;473237,1173497;470451,1175696;463021,1174377;436555,1165140;423553,1160302;410552,1155023;393371,1149306;378513,1143148;366904,1137430;359475,1131712;381299,1120716;406837,1133032;403587,1134791;373870,1121156;381299,1120716;287039,1090807;318614,1107521;325114,1114559;310256,1107081;299112,1100484;287039,1090807;342407,1079521;342411,1079646;343979,1081444;344152,1080690;1020516,1050648;1018830,1050781;990970,1069695;963574,1083770;944072,1094765;933392,1099164;922248,1103562;908782,1110160;898567,1115878;883708,1121596;868385,1126874;864206,1130832;857705,1133032;841454,1135671;820559,1141829;801521,1147546;780626,1153265;754623,1159422;717941,1165140;717012,1166460;699375,1170637;699832,1170858;719419,1166220;719798,1165140;756481,1159422;782484,1153265;803379,1147546;822417,1141829;843311,1135671;859563,1133032;848562,1139285;848883,1139190;860492,1132592;866993,1130393;867426,1130279;870243,1127314;885566,1122036;900425,1116318;910640,1110600;924106,1104002;935250,1099604;942891,1096457;946858,1093886;966360,1082890;993756,1068815;224275,1044566;226037,1045998;226639,1046289;1023632,1033084;1023473,1033188;1023473,1033313;1024211,1033413;1024402,1033188;1033664,1026518;1030922,1028312;1030438,1028789;1032318,1027650;186361,1004364;203897,1023921;189993,1008116;1066540,1004351;1066499,1004364;1066192,1006357;1058762,1014275;1049940,1023511;1050472,1023395;1058762,1014714;1066192,1006797;1066540,1004351;231746,994446;232665,995506;232712,995361;163062,984365;175135,991842;175727,992504;181229,993657;193708,1004598;210888,1017793;218318,1027469;222496,1032308;240141,1046383;235034,1050341;218601,1033046;217853,1033188;217853,1033188;233404,1049554;235034,1050341;240141,1046383;284253,1079371;275431,1082010;278681,1084209;265680,1084649;257322,1079371;249428,1073653;229926,1058258;211817,1042864;195101,1027469;187207,1019992;179778,1012075;182564,1008556;191851,1016474;202066,1023951;214603,1036706;215668,1037572;202066,1023951;192315,1016474;183028,1008556;172813,996681;163062,984365;1185990,914430;1185755,914526;1180683,926056;1181115,859327;1168810,876164;1162773,886720;1156737,896397;1142343,914430;1129806,932464;1118662,946979;1117732,947517;1116972,948584;1118197,947858;1129341,933344;1141879,915310;1156273,897277;1162309,887600;1168345,877044;1180883,859890;1218203,857800;1214315,866048;1205957,881882;1214315,866048;1218203,857800;1229173,853293;1223137,870446;1212457,888920;1201777,907833;1192027,919708;1198527,907393;1204099,895077;1208278,888480;1213850,879683;1218958,870886;1229173,853293;1199118,815590;1187847,834379;1187640,834831;1198991,815906;1205299,773033;1191753,808092;1163257,863267;1159085,869515;1159059,869567;1149307,885401;1139557,902555;1128413,915750;1119126,930705;1064334,989203;1046225,1003718;1044488,1004969;1043738,1005688;1036166,1011536;1029974,1018233;1007221,1034507;1003656,1036640;993973,1044118;992574,1044979;990505,1046823;972396,1058259;954287,1068815;952215,1069810;939953,1077354;936151,1079170;932464,1081570;919926,1088168;908213,1092519;882104,1104994;820853,1126634;778171,1137029;812665,1130832;819166,1129513;840061,1122475;853062,1118517;873957,1108400;897638,1100483;912810,1094847;919462,1091247;925498,1089488;933856,1085089;936052,1083643;941750,1078492;954287,1071454;968550,1064831;973789,1061777;991898,1050341;999792,1043304;1008614,1038026;1031366,1021752;1047618,1007237;1065727,992722;1120519,934223;1128059,922081;1128413,921028;1140485,903434;1144200,898156;1149139,891667;1150701,888920;1160451,873085;1179489,835699;1198063,795673;1203519,779399;1256104,734095;1254711,734975;1254711,734975;1260490,708028;1260323,708806;1261676,710344;1265855,714742;1268642,712983;1268712,712645;1266784,713863;1262141,709904;1256351,658063;1256027,658080;1255440,658111;1255640,660202;1255176,671198;1253319,677796;1242175,694510;1239389,709025;1236603,713863;1231959,734975;1226851,751689;1221279,767963;1218029,780719;1214315,793914;1217277,789549;1219887,780278;1222208,767083;1227780,750809;1232888,734095;1237531,712983;1240317,708144;1243103,693630;1254247,676916;1246818,710784;1241246,738933;1228709,775000;1226228,778655;1225168,784127;1221744,793474;1208743,820304;1202706,834379;1198991,841857;1194348,849774;1181811,870886;1168345,891559;1151165,919269;1132127,946539;1119590,961933;1106125,976888;1101481,983046;1096374,989203;1088480,995361;1075570,1008901;1075943,1010316;1062477,1023511;1048083,1033188;1036474,1041984;1025478,1049597;1027188,1049462;1039260,1041105;1050869,1032308;1065263,1022631;1078729,1009436;1078264,1007677;1091266,994042;1099160,987884;1104267,981726;1108911,975569;1122376,960614;1134913,945219;1153951,917949;1171131,890239;1184597,869567;1197134,848454;1201777,840537;1205492,833060;1211529,818985;1224530,792154;1229637,774121;1242175,738054;1247747,709904;1255176,676036;1256851,670087;1255640,669878;1256104,658883;1266320,648766;1260912,670107;1260913,670107;1266320,648767;1270499,644368;1267713,650086;1267713,650086;1267074,662071;1266784,673397;1262141,686931;1262141,688477;1267713,673397;1268642,650085;1270806,645643;1250532,625454;1247489,632267;1246353,642169;1244889,637543;1244353,638196;1245889,643048;1244961,650086;1246818,655804;1248258,655728;1247282,652724;1248211,645687;1250532,625454;1289537,613579;1290465,614018;1290001,632492;1290465,645247;1289072,668559;1287679,681754;1283500,701107;1282107,717381;1275142,747291;1268642,773241;1257033,778079;1257962,775440;1259819,756967;1266784,737614;1272356,734535;1272356,734535;1278393,701107;1281643,685273;1284429,668999;1286751,653604;1287679,639090;1288144,626774;1289072,620176;1289537,613579;65397,409639;65628,409749;65650,409687;93412,346595;83197,364628;74838,371226;74819,371647;74010,388486;74033,388445;74838,371666;83197,365068;93412,347035;93760,347255;93934,346925;98983,308329;92483,312727;82732,332080;84963,333771;85035,333474;83197,332080;92947,312727;98704,308833;134737,283258;134151,283703;131661,292770;130094,297333;87375,371226;81339,389260;75767,407733;63694,446439;55801,472829;52086,492623;50229,502739;48835,512855;44657,540125;43263,556839;45585,574433;46673,564847;46514,561677;48371,543204;52550,515934;55864,512166;60677,481656;60444,476348;65031,463891;67761,453432;66945,455236;64159,454356;57193,473270;57658,483826;54407,504058;53943,507577;49300,512855;50693,502739;52550,492623;56265,472829;64159,446439;76231,407733;81803,389260;87839,371226;130558,297333;134737,283258;143096,239274;143095,239274;145417,241033;145417,241033;226765,176652;226676,176720;226405,177009;222612,180775;221653,182096;221027,182766;218318,186493;189993,218161;182099,226958;174206,236195;139316,272723;174670,235755;182564,226518;190457,217721;218782,186053;221653,182096;226405,177009;238552,146322;234545,147645;231564,148693;230855,149546;225747,153944;212746,161861;203923,171098;195565,180335;189993,185173;189804,184949;184537,190946;175599,201447;161205,216402;163526,219041;163570,219004;161669,216842;176063,201887;190457,185173;196029,180335;204387,171098;213210,161862;226211,153945;231319,149546;236891,147567;238650,147050;911104,66856;934785,76972;945000,84889;922248,74333;911104,66856;834025,34747;852598,38706;878601,51021;834025,34747;554496,31833;544745,32988;523849,35627;503419,40025;494597,42664;484381,45303;462028,49463;457914,51022;429590,60258;401730,70814;382228,79171;369226,84010;337187,98084;321864,107321;307006,116558;283324,133272;261036,149986;239705,167613;241534,169779;246062,166837;249915,164117;263822,152625;286110,135911;309791,119197;324650,109960;339973,100723;372012,86649;384549,80491;404051,72134;431911,61577;460235,52341;472134,50127;477881,48267;556112,32280;720553,22377;730478,23311;743944,27710;733728,26390;712369,22432;720553,22377;774590,18913;793627,20232;816844,29029;788055,24191;774590,18913;619270,18803;565640,21552;528493,26390;510848,30788;495525,36067;474165,38706;393371,68175;364118,80491;355296,83569;347402,87528;332544,95005;309327,106441;291682,119636;240606,157463;229931,166255;219489,175287;219710,175497;139381,264784;123129,285897;115699,298652;108270,310528;94340,335159;79187,357777;79017,358471;73909,371666;70195,377824;69266,378703;65145,391679;64159,399376;63230,410372;56729,428406;50693,446439;44192,472829;40477,497021;38156,521212;41406,504498;41707,503119;42335,496581;46049,472390;47212,472757;47313,472349;46050,471950;52550,445559;58587,427526;65057,409575;64623,409492;65552,398496;70659,377824;74374,371666;74499,371344;79482,358471;94805,335599;108735,310968;116164,299092;123593,286337;139845,265224;220175,175937;241534,157463;292611,119637;310256,106442;333472,95006;348331,87528;356225,83570;365047,80491;394300,68175;475095,38706;496454,36067;511777,30789;529421,26390;566568,21552;620199,18968;663306,20338;684509,0;706333,1319;728621,3519;743479,7037;753231,11436;765303,9236;783412,13195;794556,16274;794092,16714;793627,19793;774590,18473;768089,16714;761589,15394;749051,12755;736514,10116;723513,8357;709119,8357;697510,8357;679402,8357;678551,8100;670579,11875;673365,16274;701225,21552;688827,21757;689036,21772;702154,21552;713298,22872;734657,26830;744873,28150;762053,31669;779698,35187;796878,39146;814059,43984;822417,46183;830775,48822;830882,48915;836876,49894;851401,55007;853430,57919;853991,58059;866993,62897;878137,67296;889281,72134;897639,76532;903211,79171;909247,82250;929678,93246;955680,109081;969146,117878;969536,118141;976418,122101;1238460,588948;1238264,592628;1243567,593346;1248675,596865;1250997,608740;1259819,622815;1263534,623135;1263534,619737;1267309,609804;1267248,607861;1270963,595985;1276071,595985;1283964,591147;1284893,610500;1282572,619737;1279786,628533;1278392,643048;1277928,650525;1277000,658003;1275019,659253;1275142,659762;1277039,658564;1277928,651405;1278392,643928;1279786,629413;1282572,620616;1284893,611380;1288608,614019;1288144,620616;1287215,627214;1286750,639530;1285822,654044;1283500,669439;1280714,685713;1277464,701547;1271428,734975;1265855,738054;1258890,757407;1257033,775881;1256104,778520;1248211,798752;1245889,800512;1236138,822064;1246353,800512;1248675,798752;1233816,838778;1225923,842736;1224286,845838;1224530,846255;1226387,842736;1234281,838778;1228709,853732;1218493,871326;1213386,880123;1207814,888920;1203635,895517;1197599,908273;1191098,920588;1180883,933783;1170667,946099;1171093,945269;1159523,960174;1134449,986125;1129512,993319;1134449,986564;1159523,960614;1140485,987884;1130676,997615;1122801,1003099;1122376,1003718;1117453,1007306;1117269,1008556;1095445,1029669;1072228,1049902;1071154,1050640;1063406,1060018;1044832,1073213;1027473,1085546;1027411,1085617;1044832,1073653;1063406,1060458;1048083,1074972;1035604,1082670;1026971,1086123;1026723,1086409;1017436,1092126;1013937,1093663;1005132,1100429;996542,1106201;983540,1114118;979362,1114559;974716,1116514;973994,1117033;979826,1114998;984005,1114559;967289,1126434;956609,1131713;945929,1136551;938386,1137622;937107,1138310;901817,1152825;900018,1153212;889281,1159862;895317,1161621;873029,1170858;874886,1164700;867457,1167340;860492,1169538;846097,1173937;844174,1171750;837275,1173057;828917,1174817;811737,1178775;811170,1179025;827524,1175256;835882,1173497;842847,1172178;845633,1174377;860027,1169978;866992,1167779;874422,1165140;872564,1171298;853062,1180095;852106,1179841;838668,1184933;827524,1188012;810808,1191970;803901,1191421;789455,1194083;788984,1195049;750445,1202087;741622,1199887;734193,1199887;721191,1203846;709583,1204726;697975,1205165;696713,1204654;686134,1206430;673365,1204286;673830,1203846;676151,1200767;665472,1199448;670579,1196809;685902,1196369;700761,1195929;722120,1196369;736979,1195049;764839,1189331;783412,1185373;797342,1184933;798311,1184506;784805,1184933;766232,1188892;738372,1194610;723513,1195929;702154,1195489;687295,1195929;671972,1196369;672436,1194610;675686,1190211;818701,1167779;915748,1133032;941286,1120276;955680,1113239;970539,1105762;998399,1089927;1020687,1073653;1062477,1042864;1074085,1034067;1085229,1024831;1101945,1010316;1108911,999320;1118915,990633;1118996,990087;1109375,998440;1102410,1009436;1085694,1023951;1074550,1033188;1062942,1041984;1021152,1072773;998864,1089048;971004,1104882;956145,1112359;941750,1119397;916212,1132152;819166,1166899;676151,1189332;665472,1189332;664078,1185813;652934,1185373;642719,1189332;613002,1189771;591178,1188892;580498,1188012;569819,1186252;576252,1179753;574926,1180095;550957,1175890;549852,1176136;503883,1168219;485774,1164700;469987,1162061;450949,1153704;427268,1145347;402658,1136111;406837,1133032;424018,1136111;431447,1142268;456985,1149306;507598,1161621;520135,1163821;533601,1166020;548459,1169099;564834,1172453;566104,1172178;581427,1174377;581891,1173497;604179,1174377;607894,1174817;642254,1174817;667328,1175696;697046,1173497;700761,1173497;702154,1177016;731407,1173497;750909,1169099;762053,1167340;769018,1166460;784341,1162941;796878,1160302;809415,1157223;832411,1153453;835418,1152385;811273,1156343;798735,1159422;786198,1162061;770875,1165580;763910,1166460;752766,1168219;722584,1170858;702154,1172618;698439,1172618;668722,1174817;643648,1173937;609287,1173937;605572,1173497;591178,1167779;583284,1172618;583264,1172655;589785,1168659;604179,1174377;581891,1173497;582067,1173389;567497,1171298;550317,1167779;535458,1164700;521992,1162501;509455,1160302;458843,1147986;433304,1140949;425875,1134791;408695,1131712;383156,1119397;375727,1119837;349260,1107081;344616,1099164;345545,1098724;361797,1107081;378048,1115438;382692,1112799;363654,1100923;347867,1094326;326043,1082450;307470,1071014;278217,1059138;267073,1050342;269394,1049462;280538,1052541;257322,1029669;244320,1019553;232248,1009436;216925,997561;194637,974249;193107,969722;188600,965452;173277,949618;171420,941701;165383,933783;164664,932715;157489,928065;143559,909152;135666,891559;134737,891559;124058,872206;113843,852853;103163,830421;93412,807549;103163,822943;112914,842296;116164,852853;117507,854719;115854,846576;111542,839163;104523,824211;96197,811067;85982,784677;77231,757626;74356,749738;61840,702411;56304,668054;56265,668999;56729,676036;59051,692311;61837,709025;57193,694510;53943,676036;50229,676036;47907,659322;44657,648766;41871,638650;33977,630733;31655,630733;29333,619737;28405,605662;30262,585869;31191,578831;32772,574005;32003,562997;33048,546723;34905,543424;34905,541445;31191,548043;27940,543644;21904,535727;20801,529459;20511,530009;18654,547603;17261,565196;15868,578831;15868,606981;16332,621496;17261,636010;13082,649646;12153,649646;9367,623255;9367,595985;11689,574873;15866,578829;12153,574433;11224,558599;12153,534407;12617,527810;14010,516814;19582,497021;22359,483872;21440,480747;18189,498340;12617,518133;11224,529129;10760,535727;9831,559918;10760,575752;8438,596865;8438,624135;11224,650525;12153,650525;18189,675597;21440,696269;28405,717381;39375,762781;40332,771482;42335,771482;52550,794793;56265,806669;49300,796553;41871,780719;41406,785117;37367,773255;34441,773681;31191,763565;20047,739373;13082,717821;12617,699788;9367,678675;7045,657563;1938,642169;5188,560358;8438,539246;5652,527810;11224,496141;12617,488664;16332,463153;26083,444680;23761,469751;26082,465454;27476,455181;27940,443800;32119,429285;38620,407293;46514,384861;47105,384231;50693,366388;55801,353632;61837,343076;73910,321084;83661,301291;97591,275780;107806,264784;116164,249390;123129,239713;130559,236195;132416,233556;139845,219481;154239,203646;154631,210265;153581,213046;168634,198368;176063,189132;185814,180335;186654,181219;186279,180775;198351,169339;210424,158783;223425,145587;241534,132832;261036,119197;272697,111491;280538,104682;294468,96765;309327,89288;311294,88329;316350,83625;324650,77852;333763,73453;340210,72048;341366,71254;467665,22871;472350,21906;485309,17593;494248,15889;498909,15851;500633,15394;606501,2199;636566,2089;668722,2639;669320,3064;684974,1319;699368,3518;713762,6157;721189,7756;713298,5718;698903,3079;684509,880;6845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2" alt="&quot;&quot;" style="position:absolute;left:64376;top:115845;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3" alt="&quot;&quot;" style="position:absolute;left:74097;top:104505;width:2503;height:198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197565;134928,198071;134998,198095;145825,192422;142043,193147;136369,193726;136098,193147;140061,192857;145825,192422;155664,191664;155433,191717;155552,191698;85079,190576;89086,191408;90798,191481;95571,193364;97732,193726;97867,193762;98363,193364;100254,193798;102145,194160;105872,194857;105928,194812;110251,195392;112322,195681;114394,195826;118626,195971;124390,195899;124641,195899;125201,195645;126462,195319;127745,195301;128623,195392;128860,195899;130875,195899;130244,196623;129884,196985;128713,197419;126552,197419;123760,197275;117726,197130;113223,196840;109260,196406;105297,195899;99263,195174;94580,193943;94634,193912;91878,193219;89447,192350;86655,191626;83773,190829;85079,190576;138093,189023;136717,189192;127201,189578;130334,189888;131145,189743;136729,189236;137648,189092;146643,187974;141970,188547;143574,188584;145881,188240;163704,187806;149045,190945;156464,189616;69723,186339;80080,189888;83773,190829;86565,191626;89357,192350;91788,193219;91248,193581;89807,193364;84673,191843;82152,191046;79630,190177;76298,189236;73416,188222;71164,187280;69723,186339;73956,184529;78909,186556;78279,186846;72515,184601;73956,184529;55674,179604;61798,182356;63059,183515;60177,182283;58015,181197;55674,179604;66413,177746;66413,177766;66718,178062;66751,177938;197937,172992;197610,173014;192207,176128;186893,178445;183110,180256;181039,180980;178878,181704;176266,182790;174284,183732;171402,184673;168430,185542;167620,186194;166359,186556;163207,186991;159154,188005;155462,188946;151409,189888;146365,190902;139251,191843;139070,192060;135650,192748;135738,192785;139537,192021;139611,191843;146726,190902;151769,189888;155822,188946;159514,188005;163567,186991;166719,186556;164585,187586;164648,187570;166899,186484;168160,186122;168244,186103;168791,185615;171763,184746;174645,183804;176626,182863;179238,181777;181399,181052;182882,180534;183651,180111;187433,178300;192747,175983;43500,171990;43842,172226;43958,172274;198542,170100;198511,170117;198511,170137;198654,170154;198691,170117;200488,169019;199956,169314;199862,169393;200226,169205;36146,165371;39548,168591;36851,165989;206864,165369;206856,165371;206797,165699;205356,167003;203644,168523;203748,168504;205356,167075;206797,165771;206864,165369;44949,163738;45127,163912;45136,163889;31627,162078;33969,163309;34084,163418;35151,163608;37571,165409;40903,167582;42344,169175;43155,169972;46577,172289;45587,172941;42399,170093;42254,170117;42254,170117;45271,172812;45587,172941;46577,172289;55133,177721;53422,178155;54052,178518;51531,178590;49910,177721;48379,176779;44596,174245;41084,171710;37841,169175;36310,167944;34869,166641;35410,166061;37211,167365;39192,168596;41624,170696;41831,170839;39192,168596;37301,167365;35500,166061;33518,164106;31627,162078;230032,150563;229987,150579;229003,152477;229087,141490;226700,144262;225529,146001;224359,147594;221567,150563;219135,153532;216974,155922;216793,156011;216646,156187;216884,156067;219045,153677;221477,150708;224269,147739;225439,146145;226610,144407;229042,141583;236281,141239;235526,142597;233905,145204;235526,142597;236281,141239;238408,140497;237237,143321;235166,146363;233095,149477;231203,151432;232464,149404;233545,147377;234355,146290;235436,144842;236427,143393;238408,140497;232579,134289;230393,137382;230353,137457;232554,134341;233778,127282;231150,133054;225623,142139;224814,143168;224809,143176;222918,145783;221026,148608;218865,150780;217064,153243;206436,162875;202924,165265;202587,165471;202442,165589;200973,166552;199772,167654;195359,170334;194667,170685;192789,171917;192518,172058;192117,172362;188604,174245;185092,175983;184690,176147;182312,177389;181574,177688;180859,178083;178427,179169;176155,179886;171091,181940;159211,185503;150933,187215;157623,186194;158884,185977;162937,184818;165458,184166;169511,182501;174104,181197;177047,180269;178337,179676;179508,179387;181129,178662;181555,178424;182660,177576;185092,176417;187858,175327;188874,174824;192387,172941;193918,171782;195629,170913;200042,168234;203194,165844;206707,163454;217334,153822;218796,151823;218865,151649;221206,148753;221927,147883;222885,146815;223188,146363;225079,143756;228772,137600;232374,131009;233432,128330;243632,120871;243362,121015;243362,121015;244482,116578;244450,116707;244712,116960;245523,117684;246063,117394;246077,117339;245703,117539;244803,116887;243680,108352;243617,108354;243503,108360;243542,108704;243452,110514;243091,111601;240930,114353;240390,116743;239849,117539;238949,121015;237958,123767;236877,126447;236247,128547;235526,130720;236101,130001;236607,128475;237057,126302;238138,123623;239129,120871;240029,117394;240570,116598;241110,114208;243272,111456;241831,117032;240750,121667;238318,127606;237837,128207;237631,129108;236967,130647;234446,135065;233275,137382;232554,138614;231654,139917;229222,143393;226610,146797;223278,151360;219585,155850;217154,158385;214542,160847;213641,161861;212651,162875;211120,163889;208616,166118;208688,166351;206076,168523;203284,170117;201033,171565;198900,172819;199231,172796;201573,171420;203825,169972;206617,168379;209228,166206;209138,165916;211660,163671;213191,162657;214182,161644;215082,160630;217694,158167;220126,155633;223818,151142;227151,146580;229762,143176;232194,139700;233095,138396;233815,137165;234986,134848;237508,130430;238498,127461;240930,121522;242011,116887;243452,111311;243777,110331;243542,110297;243632,108487;245613,106821;244564,110335;244564,110335;245613,106821;246424,106097;245883,107038;245883,107038;245759,109012;245703,110876;244803,113105;244803,113359;245883,110876;246063,107038;246483,106307;242551,102982;241961,104104;241740,105735;241456,104973;241352,105080;241650,105879;241470,107038;241831,107980;242110,107967;241921,107473;242101,106314;242551,102982;250116,101027;250296,101100;250206,104141;250296,106241;250026,110080;249756,112252;248945,115439;248675,118119;247324,123043;246063,127316;243812,128113;243992,127678;244352,124636;245703,121450;246784,120943;246784,120943;247955,115439;248585,112832;249125,110152;249576,107617;249756,105228;249846,103200;250026,102113;250116,101027;12684,67448;12729,67466;12733,67456;18118,57068;16137,60037;14516,61123;14512,61193;14355,63965;14359,63958;14516,61196;16137,60109;18118,57140;18186,57176;18219,57122;19199,50767;17938,51491;16047,54678;16479,54956;16493,54907;16137,54678;18028,51491;19144,50850;26133,46639;26020,46712;25537,48205;25233,48957;16947,61123;15776,64092;14696,67134;12354,73507;10823,77852;10102,81111;9742,82777;9472,84443;8661,88933;8391,91685;8842,94582;9053,93003;9022,92481;9382,89440;10192,84950;10835,84329;11769,79306;11724,78432;12613,76381;13143,74659;12984,74956;12444,74811;11093,77925;11183,79663;10553,82994;10463,83574;9562,84443;9832,82777;10192,81111;10913,77852;12444,73507;14786,67134;15866,64092;17037,61123;25323,48957;26133,46639;27755,39397;27755,39397;28205,39687;28205,39687;43983,29086;43966,29097;43913,29145;43177,29765;42991,29983;42870,30093;42344,30706;36851,35921;35320,37369;33789,38890;27021,44905;33879,38818;35410,37297;36941,35848;42434,30634;42991,29983;43913,29145;46269,24092;45492,24310;44914,24483;44776,24623;43785,25347;41264,26651;39553,28172;37932,29693;36851,30489;36814,30452;35793,31440;34059,33169;31267,35631;31717,36066;31726,36059;31357,35703;34149,33241;36941,30489;38022,29693;39643,28172;41354,26651;43875,25347;44866,24623;45947,24297;46288,24212;176716,11008;181309,12674;183291,13977;178878,12239;176716,11008;161766,5721;165368,6373;170412,8401;161766,5721;107549,5241;105658,5432;101605,5866;97642,6590;95931,7025;93950,7459;89614,8144;88816,8401;83322,9922;77919,11660;74136,13036;71614,13832;65400,16150;62428,17671;59546,19192;54953,21944;50630,24696;46493,27598;46848,27954;47726,27470;48473,27022;51170,25130;55493,22378;60087,19626;62968,18105;65941,16584;72155,14267;74586,13253;78369,11877;83773,10139;89266,8618;91574,8254;92689,7947;107862,5315;139757,3684;141682,3838;144294,4562;142313,4345;138170,3693;139757,3684;150238,3114;153931,3331;158434,4780;152850,3983;150238,3114;120113,3096;109710,3549;102505,4345;99083,5069;96111,5938;91968,6373;76298,11225;70624,13253;68913,13760;67382,14412;64500,15643;59997,17526;56574,19698;46667,25927;44597,27374;42572,28861;42615,28896;27034,43597;23882,47074;22441,49174;21000,51129;18298,55185;15359,58909;15326,59023;14335,61196;13615,62210;13435,62354;12635,64491;12444,65758;12264,67569;11003,70538;9832,73507;8571,77852;7851,81836;7401,85819;8031,83067;8089,82840;8211,81763;8932,77780;9157,77841;9177,77773;8932,77708;10193,73362;11363,70393;12618,67437;12534,67424;12714,65613;13705,62210;14425,61196;14450,61143;15416,59023;18388,55257;21090,51202;22531,49246;23972,47146;27124,43670;42705,28968;46848,25927;56754,19698;60177,17526;64680,15643;67562,14412;69093,13760;70804,13253;76478,11225;92148,6373;96291,5939;99263,5069;102686,4345;109891,3549;120293,3123;128654,3349;132766,0;136999,217;141322,579;144204,1159;146095,1883;148437,1521;151949,2173;154111,2680;154021,2752;153931,3259;150238,3042;148977,2752;147716,2535;145285,2100;142853,1666;140331,1376;137539,1376;135288,1376;131776,1376;131611,1334;130064,1955;130605,2680;136008,3549;133604,3582;133644,3585;136188,3549;138350,3766;142493,4418;144474,4635;147806,5214;151229,5794;154561,6445;157893,7242;159514,7604;161136,8039;161156,8054;162319,8215;165136,9057;165530,9537;165639,9560;168160,10356;170322,11080;172483,11877;174104,12601;175185,13036;176356,13543;180319,15353;185362,17960;187974,19409;188049,19452;189384,20104;240209,96972;240171,97578;241200,97696;242191,98275;242641,100231;244352,102548;245073,102601;245073,102041;245805,100406;245793,100086;246514,98130;247504,98130;249035,97334;249216,100520;248765,102041;248225,103489;247955,105879;247865,107111;247685,108342;247300,108548;247324,108631;247692,108434;247865,107255;247955,106024;248225,103634;248765,102186;249216,100665;249936,101100;249846,102186;249666,103272;249576,105300;249396,107690;248945,110225;248405,112904;247775,115511;246604,121015;245523,121522;244172,124709;243812,127751;243632,128185;242101,131516;241650,131806;239759,135355;241740,131806;242191,131516;239309,138107;237778,138759;237460,139269;237508,139338;237868,138758;239399,138107;238318,140569;236337,143466;235346,144914;234265,146363;233455,147449;232284,149549;231023,151577;229042,153750;227060,155777;227143,155641;224899,158095;220036,162368;219078,163552;220036,162440;224899,158167;221206,162657;219304,164260;217776,165163;217694,165265;216739,165855;216703,166061;212470,169537;207967,172869;207759,172990;206256,174534;202654,176707;199287,178738;199275,178749;202654,176779;206256,174607;203284,176997;200864,178264;199189,178833;199141,178880;197340,179821;196661,180074;194954,181188;193287,182139;190766,183442;189955,183515;189054,183837;188914,183922;190045,183587;190856,183515;187614,185470;185542,186339;183471,187136;182008,187312;181760,187425;174915,189815;174566,189879;172483,190974;173654,191264;169331,192785;169691,191771;168250,192205;166899,192567;164108,193291;163735,192931;162396,193147;160775,193436;157443,194088;157333,194129;160505,193509;162126,193219;163477,193002;164017,193364;166809,192640;168160,192278;169601,191843;169241,192857;165458,194305;165273,194264;162667,195102;160505,195609;157263,196261;155923,196170;153121,196609;153030,196768;145555,197926;143844,197564;142403,197564;139881,198216;137629,198361;135378,198433;135133,198349;133081,198642;130605,198288;130695,198216;131145,197709;129074,197492;130064,197057;133036,196985;135918,196912;140061,196985;142943,196768;148347,195826;151949,195174;154651,195102;154839,195032;152219,195102;148617,195754;143213,196695;140331,196912;136188,196840;133307,196912;130334,196985;130425,196695;131055,195971;158794,192278;177617,186556;182570,184456;185362,183297;188244,182066;193648,179459;197971,176779;206076,171710;208328,170262;210489,168741;213731,166351;215082,164540;217023,163110;217038,163020;215172,164396;213821,166206;210579,168596;208418,170117;206166,171565;198061,176635;193738,179314;188334,181921;185452,183153;182660,184311;177707,186411;158884,192133;131145,195826;129074,195826;128803,195247;126642,195174;124661,195826;118897,195899;114664,195754;112592,195609;110521,195319;111769,194249;111512,194305;106863,193613;106648,193654;97732,192350;94220,191771;91158,191336;87465,189960;82872,188584;78099,187063;78909,186556;82242,187063;83683,188077;88636,189236;98453,191264;100884,191626;103496,191988;106378,192495;109554,193047;109800,193002;112773,193364;112863,193219;117185,193364;117906,193436;124571,193436;129434,193581;135198,193219;135918,193219;136188,193798;141862,193219;145645,192495;147806,192205;149157,192060;152129,191481;154561,191046;156993,190539;161453,189919;162036,189743;157353,190395;154921,190902;152490,191336;149518,191915;148167,192060;146005,192350;140151,192785;136188,193074;135468,193074;129704,193436;124841,193291;118176,193291;117456,193219;114664,192278;113133,193074;113129,193080;114394,192422;117186,193364;112863,193219;112897,193201;110071,192857;106738,192278;103856,191771;101245,191408;98813,191046;88996,189019;84043,187860;82602,186846;79270,186339;74316,184311;72875,184384;67742,182283;66841,180980;67021,180908;70173,182283;73326,183659;74226,183225;70534,181270;67472,180183;63239,178228;59636,176345;53962,174390;51801,172941;52251,172796;54413,173303;49910,169537;47388,167872;45046,166206;42074,164251;37751,160412;37455,159667;36581,158964;33609,156357;33248,155053;32077,153750;31938,153574;30546,152808;27845,149694;26314,146797;26133,146797;24062,143611;22081,140424;20009,136731;18118,132965;20009,135500;21901,138686;22531,140424;22791,140731;22471,139391;21634,138170;20273,135708;18658,133544;16677,129199;14980,124745;14422,123446;11994,115654;10921,109997;10913,110152;11003,111311;11453,113991;11994,116743;11093,114353;10463,111311;9742,111311;9292,108559;8661,106821;8121,105155;6590,103852;6140,103852;5689,102041;5509,99724;5870,96465;6050,95306;6356,94511;6207,92699;6410,90019;6770,89476;6770,89150;6050,90236;5419,89512;4248,88209;4035,87177;3978,87267;3618,90164;3348,93061;3078,95306;3078,99941;3168,102331;3348,104721;2537,106966;2357,106966;1817,102620;1817,98130;2267,94654;3077,95306;2357,94582;2177,91975;2357,87991;2447,86905;2717,85095;3798,81836;4337,79671;4158,79156;3528,82053;2447,85312;2177,87122;2087,88209;1907,92192;2087,94799;1637,98275;1637,102765;2177,107111;2357,107111;3528,111239;4158,114642;5509,118119;7637,125594;7823,127026;8211,127026;10193,130865;10913,132820;9562,131154;8121,128547;8031,129271;7248,127318;6680,127388;6050,125723;3888,121740;2537,118191;2447,115222;1817,111745;1366,108269;376,105735;1006,92264;1637,88788;1096,86905;2177,81691;2447,80460;3168,76259;5059,73218;4609,77346;5059,76638;5329,74947;5419,73073;6230,70683;7491,67062;9022,63368;9136,63264;9832,60327;10823,58226;11994,56488;14335,52867;16227,49608;18928,45408;20910,43597;22531,41063;23882,39469;25323,38890;25683,38455;27124,36138;29916,33531;29992,34621;29788,35079;32708,32662;34149,31141;36040,29693;36203,29838;36130,29765;38472,27882;40813,26144;43335,23971;46848,21871;50630,19626;52892,18357;54413,17236;57115,15933;59997,14701;60378,14544;61359,13769;62969,12818;64736,12094;65986,11863;66211,11732;90707,3766;91616,3607;94130,2897;95863,2616;96767,2610;97102,2535;117636,362;123467,344;129704,434;129820,504;132856,217;135648,579;138440,1014;139880,1277;138350,941;135558,507;132766,145;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10:wrap anchorx="page" anchory="page"/>
            </v:group>
          </w:pict>
        </mc:Fallback>
      </mc:AlternateContent>
    </w:r>
    <w:r w:rsidR="004C717D" w:rsidRPr="004C717D">
      <w:rPr>
        <w:noProof/>
        <w:color w:val="000000" w:themeColor="text1"/>
        <w:lang w:val="de-CH" w:eastAsia="de-CH"/>
      </w:rPr>
      <mc:AlternateContent>
        <mc:Choice Requires="wps">
          <w:drawing>
            <wp:anchor distT="0" distB="0" distL="114300" distR="114300" simplePos="0" relativeHeight="251664384" behindDoc="0" locked="0" layoutInCell="1" allowOverlap="1" wp14:anchorId="3B741916" wp14:editId="6FF343E5">
              <wp:simplePos x="0" y="0"/>
              <wp:positionH relativeFrom="column">
                <wp:posOffset>2619375</wp:posOffset>
              </wp:positionH>
              <wp:positionV relativeFrom="paragraph">
                <wp:posOffset>-1695450</wp:posOffset>
              </wp:positionV>
              <wp:extent cx="4047490" cy="429259"/>
              <wp:effectExtent l="0" t="0" r="0" b="0"/>
              <wp:wrapNone/>
              <wp:docPr id="6" name="object 2"/>
              <wp:cNvGraphicFramePr/>
              <a:graphic xmlns:a="http://schemas.openxmlformats.org/drawingml/2006/main">
                <a:graphicData uri="http://schemas.microsoft.com/office/word/2010/wordprocessingShape">
                  <wps:wsp>
                    <wps:cNvSpPr txBox="1"/>
                    <wps:spPr>
                      <a:xfrm>
                        <a:off x="0" y="0"/>
                        <a:ext cx="4047490" cy="429259"/>
                      </a:xfrm>
                      <a:prstGeom prst="rect">
                        <a:avLst/>
                      </a:prstGeom>
                    </wps:spPr>
                    <wps:txbx>
                      <w:txbxContent>
                        <w:p w14:paraId="72C28037" w14:textId="77777777" w:rsidR="004C717D" w:rsidRDefault="004C717D" w:rsidP="004C717D">
                          <w:pPr>
                            <w:spacing w:before="50"/>
                            <w:ind w:left="14"/>
                            <w:rPr>
                              <w:rFonts w:ascii="Arial" w:hAnsi="Arial" w:cs="Arial"/>
                              <w:b/>
                              <w:bCs/>
                              <w:color w:val="000000" w:themeColor="text1"/>
                              <w:spacing w:val="-1"/>
                              <w:kern w:val="24"/>
                              <w:szCs w:val="24"/>
                            </w:rPr>
                          </w:pPr>
                          <w:r>
                            <w:rPr>
                              <w:rFonts w:ascii="Arial" w:hAnsi="Arial" w:cs="Arial"/>
                              <w:b/>
                              <w:bCs/>
                              <w:color w:val="000000" w:themeColor="text1"/>
                              <w:spacing w:val="-1"/>
                              <w:kern w:val="24"/>
                            </w:rPr>
                            <w:t>BBL</w:t>
                          </w:r>
                        </w:p>
                        <w:p w14:paraId="2ABDA276" w14:textId="77777777" w:rsidR="004C717D" w:rsidRDefault="004C717D" w:rsidP="004C717D">
                          <w:pPr>
                            <w:spacing w:before="30"/>
                            <w:ind w:left="14"/>
                            <w:rPr>
                              <w:rFonts w:ascii="Arial" w:hAnsi="Arial" w:cs="Arial"/>
                              <w:b/>
                              <w:bCs/>
                              <w:color w:val="008000"/>
                              <w:spacing w:val="-1"/>
                              <w:kern w:val="24"/>
                            </w:rPr>
                          </w:pPr>
                          <w:r>
                            <w:rPr>
                              <w:rFonts w:ascii="Arial" w:hAnsi="Arial" w:cs="Arial"/>
                              <w:b/>
                              <w:bCs/>
                              <w:color w:val="008000"/>
                              <w:spacing w:val="-1"/>
                              <w:kern w:val="24"/>
                            </w:rPr>
                            <w:t>Berufsverband</w:t>
                          </w:r>
                          <w:r>
                            <w:rPr>
                              <w:rFonts w:ascii="Arial" w:hAnsi="Arial" w:cs="Arial"/>
                              <w:b/>
                              <w:bCs/>
                              <w:color w:val="008000"/>
                              <w:spacing w:val="-2"/>
                              <w:kern w:val="24"/>
                            </w:rPr>
                            <w:t xml:space="preserve"> </w:t>
                          </w:r>
                          <w:r>
                            <w:rPr>
                              <w:rFonts w:ascii="Arial" w:hAnsi="Arial" w:cs="Arial"/>
                              <w:b/>
                              <w:bCs/>
                              <w:color w:val="008000"/>
                              <w:spacing w:val="-1"/>
                              <w:kern w:val="24"/>
                            </w:rPr>
                            <w:t>Bündner Logopädinnen und Logopäden</w:t>
                          </w:r>
                        </w:p>
                      </w:txbxContent>
                    </wps:txbx>
                    <wps:bodyPr vert="horz" wrap="square" lIns="0" tIns="31750" rIns="0" bIns="0"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741916" id="_x0000_t202" coordsize="21600,21600" o:spt="202" path="m,l,21600r21600,l21600,xe">
              <v:stroke joinstyle="miter"/>
              <v:path gradientshapeok="t" o:connecttype="rect"/>
            </v:shapetype>
            <v:shape id="object 2" o:spid="_x0000_s1034" type="#_x0000_t202" style="position:absolute;left:0;text-align:left;margin-left:206.25pt;margin-top:-133.5pt;width:318.7pt;height:3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" filled="f" stroked="f">
              <v:textbox style="mso-fit-shape-to-text:t" inset="0,2.5pt,0,0">
                <w:txbxContent>
                  <w:p w14:paraId="72C28037" w14:textId="77777777" w:rsidR="004C717D" w:rsidRDefault="004C717D" w:rsidP="004C717D">
                    <w:pPr>
                      <w:spacing w:before="50"/>
                      <w:ind w:left="14"/>
                      <w:rPr>
                        <w:rFonts w:ascii="Arial" w:hAnsi="Arial" w:cs="Arial"/>
                        <w:b/>
                        <w:bCs/>
                        <w:color w:val="000000" w:themeColor="text1"/>
                        <w:spacing w:val="-1"/>
                        <w:kern w:val="24"/>
                        <w:szCs w:val="24"/>
                      </w:rPr>
                    </w:pPr>
                    <w:r>
                      <w:rPr>
                        <w:rFonts w:ascii="Arial" w:hAnsi="Arial" w:cs="Arial"/>
                        <w:b/>
                        <w:bCs/>
                        <w:color w:val="000000" w:themeColor="text1"/>
                        <w:spacing w:val="-1"/>
                        <w:kern w:val="24"/>
                      </w:rPr>
                      <w:t>BBL</w:t>
                    </w:r>
                  </w:p>
                  <w:p w14:paraId="2ABDA276" w14:textId="77777777" w:rsidR="004C717D" w:rsidRDefault="004C717D" w:rsidP="004C717D">
                    <w:pPr>
                      <w:spacing w:before="30"/>
                      <w:ind w:left="14"/>
                      <w:rPr>
                        <w:rFonts w:ascii="Arial" w:hAnsi="Arial" w:cs="Arial"/>
                        <w:b/>
                        <w:bCs/>
                        <w:color w:val="008000"/>
                        <w:spacing w:val="-1"/>
                        <w:kern w:val="24"/>
                      </w:rPr>
                    </w:pPr>
                    <w:r>
                      <w:rPr>
                        <w:rFonts w:ascii="Arial" w:hAnsi="Arial" w:cs="Arial"/>
                        <w:b/>
                        <w:bCs/>
                        <w:color w:val="008000"/>
                        <w:spacing w:val="-1"/>
                        <w:kern w:val="24"/>
                      </w:rPr>
                      <w:t>Berufsverband</w:t>
                    </w:r>
                    <w:r>
                      <w:rPr>
                        <w:rFonts w:ascii="Arial" w:hAnsi="Arial" w:cs="Arial"/>
                        <w:b/>
                        <w:bCs/>
                        <w:color w:val="008000"/>
                        <w:spacing w:val="-2"/>
                        <w:kern w:val="24"/>
                      </w:rPr>
                      <w:t xml:space="preserve"> </w:t>
                    </w:r>
                    <w:r>
                      <w:rPr>
                        <w:rFonts w:ascii="Arial" w:hAnsi="Arial" w:cs="Arial"/>
                        <w:b/>
                        <w:bCs/>
                        <w:color w:val="008000"/>
                        <w:spacing w:val="-1"/>
                        <w:kern w:val="24"/>
                      </w:rPr>
                      <w:t>Bündner Logopädinnen und Logopäden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10A10"/>
    <w:multiLevelType w:val="hybridMultilevel"/>
    <w:tmpl w:val="41606A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626F0D"/>
    <w:multiLevelType w:val="hybridMultilevel"/>
    <w:tmpl w:val="94A63C8C"/>
    <w:lvl w:ilvl="0" w:tplc="17FED212">
      <w:start w:val="11"/>
      <w:numFmt w:val="bullet"/>
      <w:lvlText w:val="-"/>
      <w:lvlJc w:val="left"/>
      <w:pPr>
        <w:ind w:left="410" w:hanging="360"/>
      </w:pPr>
      <w:rPr>
        <w:rFonts w:ascii="Calibri" w:eastAsiaTheme="minorHAnsi" w:hAnsi="Calibri" w:cs="Calibri" w:hint="default"/>
      </w:rPr>
    </w:lvl>
    <w:lvl w:ilvl="1" w:tplc="04070003" w:tentative="1">
      <w:start w:val="1"/>
      <w:numFmt w:val="bullet"/>
      <w:lvlText w:val="o"/>
      <w:lvlJc w:val="left"/>
      <w:pPr>
        <w:ind w:left="1130" w:hanging="360"/>
      </w:pPr>
      <w:rPr>
        <w:rFonts w:ascii="Courier New" w:hAnsi="Courier New" w:cs="Courier New" w:hint="default"/>
      </w:rPr>
    </w:lvl>
    <w:lvl w:ilvl="2" w:tplc="04070005" w:tentative="1">
      <w:start w:val="1"/>
      <w:numFmt w:val="bullet"/>
      <w:lvlText w:val=""/>
      <w:lvlJc w:val="left"/>
      <w:pPr>
        <w:ind w:left="1850" w:hanging="360"/>
      </w:pPr>
      <w:rPr>
        <w:rFonts w:ascii="Wingdings" w:hAnsi="Wingdings" w:hint="default"/>
      </w:rPr>
    </w:lvl>
    <w:lvl w:ilvl="3" w:tplc="04070001" w:tentative="1">
      <w:start w:val="1"/>
      <w:numFmt w:val="bullet"/>
      <w:lvlText w:val=""/>
      <w:lvlJc w:val="left"/>
      <w:pPr>
        <w:ind w:left="2570" w:hanging="360"/>
      </w:pPr>
      <w:rPr>
        <w:rFonts w:ascii="Symbol" w:hAnsi="Symbol" w:hint="default"/>
      </w:rPr>
    </w:lvl>
    <w:lvl w:ilvl="4" w:tplc="04070003" w:tentative="1">
      <w:start w:val="1"/>
      <w:numFmt w:val="bullet"/>
      <w:lvlText w:val="o"/>
      <w:lvlJc w:val="left"/>
      <w:pPr>
        <w:ind w:left="3290" w:hanging="360"/>
      </w:pPr>
      <w:rPr>
        <w:rFonts w:ascii="Courier New" w:hAnsi="Courier New" w:cs="Courier New" w:hint="default"/>
      </w:rPr>
    </w:lvl>
    <w:lvl w:ilvl="5" w:tplc="04070005" w:tentative="1">
      <w:start w:val="1"/>
      <w:numFmt w:val="bullet"/>
      <w:lvlText w:val=""/>
      <w:lvlJc w:val="left"/>
      <w:pPr>
        <w:ind w:left="4010" w:hanging="360"/>
      </w:pPr>
      <w:rPr>
        <w:rFonts w:ascii="Wingdings" w:hAnsi="Wingdings" w:hint="default"/>
      </w:rPr>
    </w:lvl>
    <w:lvl w:ilvl="6" w:tplc="04070001" w:tentative="1">
      <w:start w:val="1"/>
      <w:numFmt w:val="bullet"/>
      <w:lvlText w:val=""/>
      <w:lvlJc w:val="left"/>
      <w:pPr>
        <w:ind w:left="4730" w:hanging="360"/>
      </w:pPr>
      <w:rPr>
        <w:rFonts w:ascii="Symbol" w:hAnsi="Symbol" w:hint="default"/>
      </w:rPr>
    </w:lvl>
    <w:lvl w:ilvl="7" w:tplc="04070003" w:tentative="1">
      <w:start w:val="1"/>
      <w:numFmt w:val="bullet"/>
      <w:lvlText w:val="o"/>
      <w:lvlJc w:val="left"/>
      <w:pPr>
        <w:ind w:left="5450" w:hanging="360"/>
      </w:pPr>
      <w:rPr>
        <w:rFonts w:ascii="Courier New" w:hAnsi="Courier New" w:cs="Courier New" w:hint="default"/>
      </w:rPr>
    </w:lvl>
    <w:lvl w:ilvl="8" w:tplc="04070005" w:tentative="1">
      <w:start w:val="1"/>
      <w:numFmt w:val="bullet"/>
      <w:lvlText w:val=""/>
      <w:lvlJc w:val="left"/>
      <w:pPr>
        <w:ind w:left="6170" w:hanging="360"/>
      </w:pPr>
      <w:rPr>
        <w:rFonts w:ascii="Wingdings" w:hAnsi="Wingdings" w:hint="default"/>
      </w:rPr>
    </w:lvl>
  </w:abstractNum>
  <w:abstractNum w:abstractNumId="2" w15:restartNumberingAfterBreak="0">
    <w:nsid w:val="5D141C3E"/>
    <w:multiLevelType w:val="multilevel"/>
    <w:tmpl w:val="5EE01A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6A21A1"/>
    <w:multiLevelType w:val="multilevel"/>
    <w:tmpl w:val="D108BB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7D"/>
    <w:rsid w:val="00030F2F"/>
    <w:rsid w:val="00050921"/>
    <w:rsid w:val="00080662"/>
    <w:rsid w:val="00083BAA"/>
    <w:rsid w:val="00084473"/>
    <w:rsid w:val="000A1AD6"/>
    <w:rsid w:val="000A218E"/>
    <w:rsid w:val="000D7B45"/>
    <w:rsid w:val="000E482B"/>
    <w:rsid w:val="000E5896"/>
    <w:rsid w:val="001123B5"/>
    <w:rsid w:val="00114D70"/>
    <w:rsid w:val="00130774"/>
    <w:rsid w:val="001550F8"/>
    <w:rsid w:val="00156546"/>
    <w:rsid w:val="00173C51"/>
    <w:rsid w:val="001766D6"/>
    <w:rsid w:val="00177BD8"/>
    <w:rsid w:val="001930F0"/>
    <w:rsid w:val="001B3FEA"/>
    <w:rsid w:val="001D7D1C"/>
    <w:rsid w:val="001E29BC"/>
    <w:rsid w:val="001F109D"/>
    <w:rsid w:val="00204F5C"/>
    <w:rsid w:val="00206B67"/>
    <w:rsid w:val="00215D2E"/>
    <w:rsid w:val="00224485"/>
    <w:rsid w:val="00245E2E"/>
    <w:rsid w:val="0026243D"/>
    <w:rsid w:val="002A0093"/>
    <w:rsid w:val="002C003A"/>
    <w:rsid w:val="002D795A"/>
    <w:rsid w:val="002F4FAE"/>
    <w:rsid w:val="0030060F"/>
    <w:rsid w:val="00311D7B"/>
    <w:rsid w:val="003202B4"/>
    <w:rsid w:val="003265FA"/>
    <w:rsid w:val="0033581C"/>
    <w:rsid w:val="00342FB3"/>
    <w:rsid w:val="0034736E"/>
    <w:rsid w:val="0036693B"/>
    <w:rsid w:val="003672DD"/>
    <w:rsid w:val="00373F4B"/>
    <w:rsid w:val="00374677"/>
    <w:rsid w:val="003854AB"/>
    <w:rsid w:val="003855F2"/>
    <w:rsid w:val="0039339F"/>
    <w:rsid w:val="003E24DF"/>
    <w:rsid w:val="003E3758"/>
    <w:rsid w:val="003F3EFD"/>
    <w:rsid w:val="00402792"/>
    <w:rsid w:val="00436D4D"/>
    <w:rsid w:val="00454CEC"/>
    <w:rsid w:val="00471689"/>
    <w:rsid w:val="004A2B0D"/>
    <w:rsid w:val="004B5447"/>
    <w:rsid w:val="004C717D"/>
    <w:rsid w:val="004D1143"/>
    <w:rsid w:val="004E77DA"/>
    <w:rsid w:val="005023D0"/>
    <w:rsid w:val="00507B10"/>
    <w:rsid w:val="00522A97"/>
    <w:rsid w:val="00551F35"/>
    <w:rsid w:val="00557C74"/>
    <w:rsid w:val="00564809"/>
    <w:rsid w:val="005649C8"/>
    <w:rsid w:val="005730DC"/>
    <w:rsid w:val="005837DA"/>
    <w:rsid w:val="005A0BE6"/>
    <w:rsid w:val="005C2210"/>
    <w:rsid w:val="005E7AC8"/>
    <w:rsid w:val="005F3BB3"/>
    <w:rsid w:val="0061426B"/>
    <w:rsid w:val="00615018"/>
    <w:rsid w:val="0062123A"/>
    <w:rsid w:val="00640751"/>
    <w:rsid w:val="00646E75"/>
    <w:rsid w:val="006768CA"/>
    <w:rsid w:val="006C3855"/>
    <w:rsid w:val="006F6F10"/>
    <w:rsid w:val="00704E29"/>
    <w:rsid w:val="00724540"/>
    <w:rsid w:val="0072492B"/>
    <w:rsid w:val="00735903"/>
    <w:rsid w:val="00747207"/>
    <w:rsid w:val="00752C15"/>
    <w:rsid w:val="00765BD2"/>
    <w:rsid w:val="00765E0F"/>
    <w:rsid w:val="00780E6F"/>
    <w:rsid w:val="00783E79"/>
    <w:rsid w:val="007933F4"/>
    <w:rsid w:val="007B5AE8"/>
    <w:rsid w:val="007C5D19"/>
    <w:rsid w:val="007C74E9"/>
    <w:rsid w:val="007D5AAF"/>
    <w:rsid w:val="007F5192"/>
    <w:rsid w:val="00831049"/>
    <w:rsid w:val="00833558"/>
    <w:rsid w:val="0085357E"/>
    <w:rsid w:val="008612E8"/>
    <w:rsid w:val="00875C2D"/>
    <w:rsid w:val="00882C65"/>
    <w:rsid w:val="008958F0"/>
    <w:rsid w:val="008B7FD5"/>
    <w:rsid w:val="008D061C"/>
    <w:rsid w:val="008D655C"/>
    <w:rsid w:val="008D7E4E"/>
    <w:rsid w:val="008E6185"/>
    <w:rsid w:val="008F4D5C"/>
    <w:rsid w:val="00921C24"/>
    <w:rsid w:val="009256E0"/>
    <w:rsid w:val="00993C45"/>
    <w:rsid w:val="009C1687"/>
    <w:rsid w:val="009C65CF"/>
    <w:rsid w:val="009C7BA1"/>
    <w:rsid w:val="009E6C70"/>
    <w:rsid w:val="00A11D0F"/>
    <w:rsid w:val="00A203FB"/>
    <w:rsid w:val="00A30F41"/>
    <w:rsid w:val="00A35872"/>
    <w:rsid w:val="00A65AD5"/>
    <w:rsid w:val="00A7259A"/>
    <w:rsid w:val="00A96CF8"/>
    <w:rsid w:val="00AB2909"/>
    <w:rsid w:val="00AC7E89"/>
    <w:rsid w:val="00AD330B"/>
    <w:rsid w:val="00AE5FDC"/>
    <w:rsid w:val="00AF6D1B"/>
    <w:rsid w:val="00B11A55"/>
    <w:rsid w:val="00B17C4B"/>
    <w:rsid w:val="00B50294"/>
    <w:rsid w:val="00B926E4"/>
    <w:rsid w:val="00BB3233"/>
    <w:rsid w:val="00BD1462"/>
    <w:rsid w:val="00BD7F84"/>
    <w:rsid w:val="00C175B3"/>
    <w:rsid w:val="00C32FDA"/>
    <w:rsid w:val="00C539B0"/>
    <w:rsid w:val="00C62946"/>
    <w:rsid w:val="00C664CF"/>
    <w:rsid w:val="00C665CF"/>
    <w:rsid w:val="00C70786"/>
    <w:rsid w:val="00C70B15"/>
    <w:rsid w:val="00C8222A"/>
    <w:rsid w:val="00C94436"/>
    <w:rsid w:val="00CA70EE"/>
    <w:rsid w:val="00CB0FB1"/>
    <w:rsid w:val="00CC5351"/>
    <w:rsid w:val="00CC550A"/>
    <w:rsid w:val="00CF18F8"/>
    <w:rsid w:val="00CF3889"/>
    <w:rsid w:val="00D05D98"/>
    <w:rsid w:val="00D32A0B"/>
    <w:rsid w:val="00D40FC0"/>
    <w:rsid w:val="00D45945"/>
    <w:rsid w:val="00D66593"/>
    <w:rsid w:val="00D707A4"/>
    <w:rsid w:val="00D70C32"/>
    <w:rsid w:val="00D76677"/>
    <w:rsid w:val="00D8028E"/>
    <w:rsid w:val="00DA4BFB"/>
    <w:rsid w:val="00DA79AD"/>
    <w:rsid w:val="00DE0645"/>
    <w:rsid w:val="00DE343A"/>
    <w:rsid w:val="00DF0640"/>
    <w:rsid w:val="00E123D1"/>
    <w:rsid w:val="00E14A80"/>
    <w:rsid w:val="00E24FD6"/>
    <w:rsid w:val="00E2564D"/>
    <w:rsid w:val="00E44DED"/>
    <w:rsid w:val="00E55D74"/>
    <w:rsid w:val="00E6540C"/>
    <w:rsid w:val="00E81E2A"/>
    <w:rsid w:val="00E83238"/>
    <w:rsid w:val="00E9148D"/>
    <w:rsid w:val="00EC4B46"/>
    <w:rsid w:val="00EE0952"/>
    <w:rsid w:val="00EF3734"/>
    <w:rsid w:val="00F4037C"/>
    <w:rsid w:val="00FA0CA5"/>
    <w:rsid w:val="00FA4057"/>
    <w:rsid w:val="00FC15BD"/>
    <w:rsid w:val="00FD32D0"/>
    <w:rsid w:val="00FD4537"/>
    <w:rsid w:val="00FE0F43"/>
    <w:rsid w:val="00FF79F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685B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357E"/>
    <w:pPr>
      <w:spacing w:before="40" w:after="200" w:line="288" w:lineRule="auto"/>
    </w:pPr>
    <w:rPr>
      <w:rFonts w:eastAsiaTheme="minorHAnsi"/>
      <w:kern w:val="20"/>
      <w:szCs w:val="20"/>
    </w:rPr>
  </w:style>
  <w:style w:type="paragraph" w:styleId="berschrift1">
    <w:name w:val="heading 1"/>
    <w:basedOn w:val="Standard"/>
    <w:next w:val="Standard"/>
    <w:link w:val="berschrift1Zchn"/>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berschrift2">
    <w:name w:val="heading 2"/>
    <w:basedOn w:val="Standard"/>
    <w:next w:val="Standard"/>
    <w:link w:val="berschrift2Zchn"/>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paragraph" w:styleId="berschrift5">
    <w:name w:val="heading 5"/>
    <w:basedOn w:val="Standard"/>
    <w:next w:val="Standard"/>
    <w:link w:val="berschrift5Zchn"/>
    <w:uiPriority w:val="9"/>
    <w:semiHidden/>
    <w:unhideWhenUsed/>
    <w:qFormat/>
    <w:rsid w:val="00A7259A"/>
    <w:pPr>
      <w:keepNext/>
      <w:keepLines/>
      <w:spacing w:after="0"/>
      <w:outlineLvl w:val="4"/>
    </w:pPr>
    <w:rPr>
      <w:rFonts w:asciiTheme="majorHAnsi" w:eastAsiaTheme="majorEastAsia" w:hAnsiTheme="majorHAnsi" w:cstheme="majorBidi"/>
      <w:color w:val="21405B"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Empfnger">
    <w:name w:val="Empfänger"/>
    <w:basedOn w:val="berschrift2"/>
    <w:uiPriority w:val="3"/>
    <w:qFormat/>
    <w:rsid w:val="0085357E"/>
    <w:pPr>
      <w:spacing w:before="1200"/>
    </w:pPr>
    <w:rPr>
      <w:b/>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spacing w:after="0" w:line="240" w:lineRule="auto"/>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Kontaktinfos">
    <w:name w:val="Kontaktinfos"/>
    <w:basedOn w:val="Standard"/>
    <w:uiPriority w:val="1"/>
    <w:qFormat/>
    <w:rsid w:val="003E24DF"/>
    <w:pPr>
      <w:spacing w:before="0" w:after="0"/>
    </w:pPr>
  </w:style>
  <w:style w:type="character" w:customStyle="1" w:styleId="berschrift2Zchn">
    <w:name w:val="Überschrift 2 Zchn"/>
    <w:basedOn w:val="Absatz-Standardschriftart"/>
    <w:link w:val="berschrift2"/>
    <w:uiPriority w:val="9"/>
    <w:rsid w:val="004A2B0D"/>
    <w:rPr>
      <w:rFonts w:asciiTheme="majorHAnsi" w:eastAsiaTheme="majorEastAsia" w:hAnsiTheme="majorHAnsi" w:cstheme="majorBidi"/>
      <w:color w:val="21405B" w:themeColor="accent1" w:themeShade="BF"/>
      <w:kern w:val="20"/>
      <w:sz w:val="26"/>
      <w:szCs w:val="26"/>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before="0"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Theme="majorHAnsi" w:eastAsiaTheme="majorEastAsia" w:hAnsiTheme="majorHAnsi" w:cstheme="majorBidi"/>
      <w:caps/>
      <w:color w:val="000000" w:themeColor="text1"/>
      <w:kern w:val="20"/>
      <w:sz w:val="20"/>
      <w:szCs w:val="20"/>
    </w:rPr>
  </w:style>
  <w:style w:type="paragraph" w:styleId="Sprechblasentext">
    <w:name w:val="Balloon Text"/>
    <w:basedOn w:val="Standard"/>
    <w:link w:val="SprechblasentextZchn"/>
    <w:uiPriority w:val="99"/>
    <w:semiHidden/>
    <w:unhideWhenUsed/>
    <w:rsid w:val="00FA0CA5"/>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A0CA5"/>
    <w:rPr>
      <w:rFonts w:ascii="Segoe UI" w:eastAsiaTheme="minorHAnsi" w:hAnsi="Segoe UI" w:cs="Segoe UI"/>
      <w:kern w:val="20"/>
      <w:sz w:val="18"/>
      <w:szCs w:val="18"/>
    </w:rPr>
  </w:style>
  <w:style w:type="table" w:styleId="Tabellenraster">
    <w:name w:val="Table Grid"/>
    <w:basedOn w:val="NormaleTabelle"/>
    <w:uiPriority w:val="39"/>
    <w:rsid w:val="004C717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C717D"/>
    <w:pPr>
      <w:spacing w:before="0" w:after="160" w:line="259" w:lineRule="auto"/>
      <w:ind w:left="720"/>
      <w:contextualSpacing/>
    </w:pPr>
    <w:rPr>
      <w:kern w:val="0"/>
      <w:sz w:val="22"/>
      <w:szCs w:val="22"/>
      <w:lang w:eastAsia="en-US"/>
    </w:rPr>
  </w:style>
  <w:style w:type="character" w:customStyle="1" w:styleId="cf01">
    <w:name w:val="cf01"/>
    <w:basedOn w:val="Absatz-Standardschriftart"/>
    <w:rsid w:val="003265FA"/>
    <w:rPr>
      <w:rFonts w:ascii="Segoe UI" w:hAnsi="Segoe UI" w:cs="Segoe UI" w:hint="default"/>
      <w:sz w:val="18"/>
      <w:szCs w:val="18"/>
    </w:rPr>
  </w:style>
  <w:style w:type="character" w:styleId="Hyperlink">
    <w:name w:val="Hyperlink"/>
    <w:basedOn w:val="Absatz-Standardschriftart"/>
    <w:uiPriority w:val="99"/>
    <w:unhideWhenUsed/>
    <w:rsid w:val="002D795A"/>
    <w:rPr>
      <w:color w:val="0563C1" w:themeColor="hyperlink"/>
      <w:u w:val="single"/>
    </w:rPr>
  </w:style>
  <w:style w:type="character" w:customStyle="1" w:styleId="UnresolvedMention">
    <w:name w:val="Unresolved Mention"/>
    <w:basedOn w:val="Absatz-Standardschriftart"/>
    <w:uiPriority w:val="99"/>
    <w:semiHidden/>
    <w:unhideWhenUsed/>
    <w:rsid w:val="002D795A"/>
    <w:rPr>
      <w:color w:val="605E5C"/>
      <w:shd w:val="clear" w:color="auto" w:fill="E1DFDD"/>
    </w:rPr>
  </w:style>
  <w:style w:type="character" w:customStyle="1" w:styleId="berschrift5Zchn">
    <w:name w:val="Überschrift 5 Zchn"/>
    <w:basedOn w:val="Absatz-Standardschriftart"/>
    <w:link w:val="berschrift5"/>
    <w:uiPriority w:val="9"/>
    <w:semiHidden/>
    <w:rsid w:val="00A7259A"/>
    <w:rPr>
      <w:rFonts w:asciiTheme="majorHAnsi" w:eastAsiaTheme="majorEastAsia" w:hAnsiTheme="majorHAnsi" w:cstheme="majorBidi"/>
      <w:color w:val="21405B" w:themeColor="accent1" w:themeShade="BF"/>
      <w:kern w:val="20"/>
      <w:szCs w:val="20"/>
    </w:rPr>
  </w:style>
  <w:style w:type="paragraph" w:customStyle="1" w:styleId="custom-crs-ort">
    <w:name w:val="custom-crs-ort"/>
    <w:basedOn w:val="Standard"/>
    <w:rsid w:val="00A7259A"/>
    <w:pPr>
      <w:spacing w:before="100" w:beforeAutospacing="1" w:after="100" w:afterAutospacing="1" w:line="240" w:lineRule="auto"/>
    </w:pPr>
    <w:rPr>
      <w:rFonts w:ascii="Times New Roman" w:eastAsia="Times New Roman" w:hAnsi="Times New Roman" w:cs="Times New Roman"/>
      <w:kern w:val="0"/>
      <w:szCs w:val="24"/>
      <w:lang w:eastAsia="de-DE"/>
    </w:rPr>
  </w:style>
  <w:style w:type="character" w:styleId="BesuchterHyperlink">
    <w:name w:val="FollowedHyperlink"/>
    <w:basedOn w:val="Absatz-Standardschriftart"/>
    <w:uiPriority w:val="99"/>
    <w:semiHidden/>
    <w:unhideWhenUsed/>
    <w:rsid w:val="00522A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979649">
      <w:bodyDiv w:val="1"/>
      <w:marLeft w:val="0"/>
      <w:marRight w:val="0"/>
      <w:marTop w:val="0"/>
      <w:marBottom w:val="0"/>
      <w:divBdr>
        <w:top w:val="none" w:sz="0" w:space="0" w:color="auto"/>
        <w:left w:val="none" w:sz="0" w:space="0" w:color="auto"/>
        <w:bottom w:val="none" w:sz="0" w:space="0" w:color="auto"/>
        <w:right w:val="none" w:sz="0" w:space="0" w:color="auto"/>
      </w:divBdr>
    </w:div>
    <w:div w:id="900748422">
      <w:bodyDiv w:val="1"/>
      <w:marLeft w:val="0"/>
      <w:marRight w:val="0"/>
      <w:marTop w:val="0"/>
      <w:marBottom w:val="0"/>
      <w:divBdr>
        <w:top w:val="none" w:sz="0" w:space="0" w:color="auto"/>
        <w:left w:val="none" w:sz="0" w:space="0" w:color="auto"/>
        <w:bottom w:val="none" w:sz="0" w:space="0" w:color="auto"/>
        <w:right w:val="none" w:sz="0" w:space="0" w:color="auto"/>
      </w:divBdr>
    </w:div>
    <w:div w:id="1269892004">
      <w:bodyDiv w:val="1"/>
      <w:marLeft w:val="0"/>
      <w:marRight w:val="0"/>
      <w:marTop w:val="0"/>
      <w:marBottom w:val="0"/>
      <w:divBdr>
        <w:top w:val="none" w:sz="0" w:space="0" w:color="auto"/>
        <w:left w:val="none" w:sz="0" w:space="0" w:color="auto"/>
        <w:bottom w:val="none" w:sz="0" w:space="0" w:color="auto"/>
        <w:right w:val="none" w:sz="0" w:space="0" w:color="auto"/>
      </w:divBdr>
    </w:div>
    <w:div w:id="182480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ppData\Roaming\Microsoft\Templates\Briefkopf%20mit%20blauen%20Kugel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355004B2444AD1AA2EC21A4B4830E9"/>
        <w:category>
          <w:name w:val="Allgemein"/>
          <w:gallery w:val="placeholder"/>
        </w:category>
        <w:types>
          <w:type w:val="bbPlcHdr"/>
        </w:types>
        <w:behaviors>
          <w:behavior w:val="content"/>
        </w:behaviors>
        <w:guid w:val="{5F4E4FFD-3A2B-4284-A313-70563F473ECD}"/>
      </w:docPartPr>
      <w:docPartBody>
        <w:p w:rsidR="003D521D" w:rsidRDefault="007E6259" w:rsidP="0085357E">
          <w:r>
            <w:rPr>
              <w:lang w:bidi="de-DE"/>
            </w:rPr>
            <w:t>Wir lieben das Aussehen dieses Briefpapiers genau so, wie es ist. Aber Sie können im Handumdrehen Ihren persönlichen Touch hinzufügen.</w:t>
          </w:r>
        </w:p>
        <w:p w:rsidR="003D521D" w:rsidRDefault="007E6259" w:rsidP="0085357E">
          <w:r>
            <w:rPr>
              <w:lang w:bidi="de-DE"/>
            </w:rPr>
            <w:t>Sehen Sie sich auf der Registerkarte "Entwurf" des Menübands die Kataloge "Designs", "Farben" und "Schriftarten" an, um eine Vorschau verschiedener Looks aus einer vielfältigen Auswahl anzuzeigen. Klicken Sie dann einfach, um zu übernehmen, was Ihnen gefällt.</w:t>
          </w:r>
        </w:p>
        <w:p w:rsidR="003D521D" w:rsidRDefault="007E6259" w:rsidP="0085357E">
          <w:r>
            <w:rPr>
              <w:lang w:bidi="de-DE"/>
            </w:rPr>
            <w:t>Wir haben außerdem Formatvorlagen erstellt, mit denen Sie die Formatierung in diesem Brief mit nur einem Klick anpassen können. Alle in diesem Brief verwendeten Formatvorlagen finden Sie im Menüband auf der Registerkarte "Start" im Katalog "Formatvorlagen".</w:t>
          </w:r>
        </w:p>
        <w:p w:rsidR="00AB5EAF" w:rsidRDefault="007E6259">
          <w:pPr>
            <w:pStyle w:val="50355004B2444AD1AA2EC21A4B4830E9"/>
          </w:pPr>
          <w:r>
            <w:rPr>
              <w:lang w:bidi="de-DE"/>
            </w:rPr>
            <w:t>Auf der Registerkarte "Einfügen" finden Sie weitere benutzerfreundliche Tools, beispielsweise zum Hinzufügen eines Links oder zum Einfügen eines Kommentars.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E96"/>
    <w:rsid w:val="00092306"/>
    <w:rsid w:val="001104F3"/>
    <w:rsid w:val="00121B62"/>
    <w:rsid w:val="001924B7"/>
    <w:rsid w:val="001A72C8"/>
    <w:rsid w:val="001C0E96"/>
    <w:rsid w:val="001F2840"/>
    <w:rsid w:val="00226640"/>
    <w:rsid w:val="003266E3"/>
    <w:rsid w:val="0033413D"/>
    <w:rsid w:val="003349E0"/>
    <w:rsid w:val="003A11B9"/>
    <w:rsid w:val="003C2857"/>
    <w:rsid w:val="003D521D"/>
    <w:rsid w:val="00563A22"/>
    <w:rsid w:val="005968A9"/>
    <w:rsid w:val="005A2790"/>
    <w:rsid w:val="0072214B"/>
    <w:rsid w:val="007D00B9"/>
    <w:rsid w:val="007D3916"/>
    <w:rsid w:val="007E6259"/>
    <w:rsid w:val="0092375A"/>
    <w:rsid w:val="009A0140"/>
    <w:rsid w:val="00AB5EAF"/>
    <w:rsid w:val="00B40D78"/>
    <w:rsid w:val="00BB3E90"/>
    <w:rsid w:val="00C4554B"/>
    <w:rsid w:val="00C74F28"/>
    <w:rsid w:val="00C75D58"/>
    <w:rsid w:val="00C7685E"/>
    <w:rsid w:val="00DC2DB4"/>
    <w:rsid w:val="00F100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character" w:styleId="Fett">
    <w:name w:val="Strong"/>
    <w:basedOn w:val="Absatz-Standardschriftart"/>
    <w:uiPriority w:val="1"/>
    <w:qFormat/>
    <w:rPr>
      <w:b/>
      <w:bCs/>
    </w:rPr>
  </w:style>
  <w:style w:type="paragraph" w:customStyle="1" w:styleId="50355004B2444AD1AA2EC21A4B4830E9">
    <w:name w:val="50355004B2444AD1AA2EC21A4B4830E9"/>
  </w:style>
  <w:style w:type="paragraph" w:styleId="Titel">
    <w:name w:val="Title"/>
    <w:basedOn w:val="berschrift1"/>
    <w:next w:val="Standard"/>
    <w:link w:val="TitelZchn"/>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TitelZchn">
    <w:name w:val="Titel Zchn"/>
    <w:basedOn w:val="Absatz-Standardschriftart"/>
    <w:link w:val="Titel"/>
    <w:uiPriority w:val="10"/>
    <w:rPr>
      <w:rFonts w:asciiTheme="majorHAnsi" w:eastAsiaTheme="majorEastAsia" w:hAnsiTheme="majorHAnsi" w:cstheme="majorBidi"/>
      <w:caps/>
      <w:color w:val="000000" w:themeColor="text1"/>
      <w:kern w:val="20"/>
      <w:sz w:val="24"/>
      <w:szCs w:val="20"/>
      <w:lang w:val="de-DE" w:eastAsia="ja-JP"/>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FA855A4-55CC-4D57-93C0-89DD8F7E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 mit blauen Kugeln</Template>
  <TotalTime>0</TotalTime>
  <Pages>1</Pages>
  <Words>52</Words>
  <Characters>332</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2024-01-10T21:28:00Z</dcterms:created>
  <dcterms:modified xsi:type="dcterms:W3CDTF">2024-05-23T14:56:00Z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